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B62" w:rsidRDefault="00E636EF">
      <w:r>
        <w:rPr>
          <w:noProof/>
          <w:szCs w:val="20"/>
        </w:rPr>
        <mc:AlternateContent>
          <mc:Choice Requires="wps">
            <w:drawing>
              <wp:anchor distT="0" distB="0" distL="114300" distR="114300" simplePos="0" relativeHeight="251654144" behindDoc="0" locked="0" layoutInCell="1" allowOverlap="1">
                <wp:simplePos x="0" y="0"/>
                <wp:positionH relativeFrom="column">
                  <wp:posOffset>-434340</wp:posOffset>
                </wp:positionH>
                <wp:positionV relativeFrom="paragraph">
                  <wp:posOffset>1526540</wp:posOffset>
                </wp:positionV>
                <wp:extent cx="2428875" cy="249301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49301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6E8" w:rsidRPr="006C4596" w:rsidRDefault="009346E8">
                            <w:pPr>
                              <w:rPr>
                                <w:i/>
                                <w:color w:val="4F1900"/>
                                <w:sz w:val="18"/>
                              </w:rPr>
                            </w:pPr>
                          </w:p>
                          <w:p w:rsidR="009346E8" w:rsidRPr="006C4596" w:rsidRDefault="009346E8">
                            <w:pPr>
                              <w:rPr>
                                <w:i/>
                                <w:color w:val="4F1900"/>
                                <w:sz w:val="18"/>
                              </w:rPr>
                            </w:pPr>
                          </w:p>
                          <w:p w:rsidR="009346E8" w:rsidRPr="006C4596" w:rsidRDefault="009346E8" w:rsidP="00566B62">
                            <w:pPr>
                              <w:jc w:val="center"/>
                              <w:rPr>
                                <w:i/>
                                <w:color w:val="4F1900"/>
                                <w:sz w:val="18"/>
                              </w:rPr>
                            </w:pPr>
                          </w:p>
                          <w:p w:rsidR="009346E8" w:rsidRPr="006C4596" w:rsidRDefault="00BB4E91" w:rsidP="00566B62">
                            <w:pPr>
                              <w:jc w:val="center"/>
                              <w:rPr>
                                <w:i/>
                                <w:color w:val="4F1900"/>
                                <w:sz w:val="18"/>
                              </w:rPr>
                            </w:pPr>
                            <w:r>
                              <w:rPr>
                                <w:i/>
                                <w:noProof/>
                                <w:color w:val="4F1900"/>
                                <w:sz w:val="18"/>
                              </w:rPr>
                              <w:drawing>
                                <wp:inline distT="0" distB="0" distL="0" distR="0">
                                  <wp:extent cx="2371725" cy="2076450"/>
                                  <wp:effectExtent l="0" t="76200" r="857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1725" cy="2076450"/>
                                          </a:xfrm>
                                          <a:prstGeom prst="rect">
                                            <a:avLst/>
                                          </a:prstGeom>
                                          <a:noFill/>
                                          <a:ln>
                                            <a:noFill/>
                                          </a:ln>
                                          <a:effectLst>
                                            <a:outerShdw dist="107763" dir="18900000" algn="ctr" rotWithShape="0">
                                              <a:srgbClr val="808080">
                                                <a:alpha val="50000"/>
                                              </a:srgbClr>
                                            </a:outerShdw>
                                          </a:effectLst>
                                        </pic:spPr>
                                      </pic:pic>
                                    </a:graphicData>
                                  </a:graphic>
                                </wp:inline>
                              </w:drawing>
                            </w:r>
                            <w:r w:rsidR="009346E8" w:rsidRPr="006C4596">
                              <w:rPr>
                                <w:i/>
                                <w:color w:val="4F1900"/>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pt;margin-top:120.2pt;width:191.25pt;height:19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90tgIAALoFAAAOAAAAZHJzL2Uyb0RvYy54bWysVG1r2zAQ/j7YfxD67vqlSmKbOqW14zHo&#10;XqDdD1BsORazJU9S4nRj/30nOUnTlsHYloCRdKfn7rl7dFfX+75DO6Y0lyLD4UWAEROVrLnYZPjL&#10;Q+nFGGlDRU07KViGH5nG18u3b67GIWWRbGVXM4UAROh0HDLcGjOkvq+rlvVUX8iBCTA2UvXUwFZt&#10;/FrREdD7zo+CYO6PUtWDkhXTGk6LyYiXDr9pWGU+NY1mBnUZhtyM+yr3Xduvv7yi6UbRoeXVIQ36&#10;F1n0lAsIeoIqqKFoq/grqJ5XSmrZmItK9r5sGl4xxwHYhMELNvctHZjjAsXRw6lM+v/BVh93nxXi&#10;dYYTjATtoUUPbG/QrdyjyFZnHHQKTvcDuJk9HEOXHVM93Mnqq0ZC5i0VG3ajlBxbRmvILrQ3/bOr&#10;E462IOvxg6whDN0a6YD2jept6aAYCNChS4+nzthUKjiMSBTHixlGFdgiklxCsVwMmh6vD0qbd0z2&#10;yC4yrKD1Dp7u7rSx6dD06GKjCVnyrnPt78SzA3CcTiA4XLU2m4br5o8kSFbxKiYeieYrjwRF4d2U&#10;OfHmZbiYFZdFnhfhTxs3JGnL65oJG+aorJD8WecOGp80cdKWlh2vLZxNSavNOu8U2lFQdh7Y/6Eg&#10;Z27+8zRcEYDLC0phRILbKPHKebzwSElmXrIIYi8Ik9tkHpCEFOVzSndcsH+nhEYQ3SyaTWr6LbfA&#10;/V5zo2nPDcyOjvcZjk9ONLUaXInatdZQ3k3rs1LY9J9KAe0+Ntop1op0kqvZr/eAYmW8lvUjaFdJ&#10;UBYIFAYeLFqpvmM0wvDIsP62pYph1L0XoP8kJMROG7chs0UEG3VuWZ9bqKgAKsMGo2mZm2lCbQfF&#10;Ny1Eml6ckDfwZhru1PyU1eGlwYBwpA7DzE6g873zehq5y18AAAD//wMAUEsDBBQABgAIAAAAIQBR&#10;Q6f74QAAAAsBAAAPAAAAZHJzL2Rvd25yZXYueG1sTI/BSsQwEIbvgu8QRvCy7CZtSi216SLCngTB&#10;VdFjtolN2WRSmrRb39540tsM8/HP9zf71Vmy6CkMHgVkOwZEY+fVgL2At9fDtgISokQlrUct4FsH&#10;2LfXV42slb/gi16OsScpBEMtBZgYx5rS0BntZNj5UWO6ffnJyZjWqadqkpcU7izNGSupkwOmD0aO&#10;+tHo7nycnYBl5E+fds4P5rzeZR/P5Ya/Vxshbm/Wh3sgUa/xD4Zf/aQObXI6+RlVIFbAtqyKhArI&#10;C5aGRPCsyICcBJScM6BtQ/93aH8AAAD//wMAUEsBAi0AFAAGAAgAAAAhALaDOJL+AAAA4QEAABMA&#10;AAAAAAAAAAAAAAAAAAAAAFtDb250ZW50X1R5cGVzXS54bWxQSwECLQAUAAYACAAAACEAOP0h/9YA&#10;AACUAQAACwAAAAAAAAAAAAAAAAAvAQAAX3JlbHMvLnJlbHNQSwECLQAUAAYACAAAACEASmWvdLYC&#10;AAC6BQAADgAAAAAAAAAAAAAAAAAuAgAAZHJzL2Uyb0RvYy54bWxQSwECLQAUAAYACAAAACEAUUOn&#10;++EAAAALAQAADwAAAAAAAAAAAAAAAAAQBQAAZHJzL2Rvd25yZXYueG1sUEsFBgAAAAAEAAQA8wAA&#10;AB4GAAAAAA==&#10;" filled="f" fillcolor="silver" stroked="f">
                <v:textbox>
                  <w:txbxContent>
                    <w:p w:rsidR="009346E8" w:rsidRPr="006C4596" w:rsidRDefault="009346E8">
                      <w:pPr>
                        <w:rPr>
                          <w:i/>
                          <w:color w:val="4F1900"/>
                          <w:sz w:val="18"/>
                        </w:rPr>
                      </w:pPr>
                    </w:p>
                    <w:p w:rsidR="009346E8" w:rsidRPr="006C4596" w:rsidRDefault="009346E8">
                      <w:pPr>
                        <w:rPr>
                          <w:i/>
                          <w:color w:val="4F1900"/>
                          <w:sz w:val="18"/>
                        </w:rPr>
                      </w:pPr>
                    </w:p>
                    <w:p w:rsidR="009346E8" w:rsidRPr="006C4596" w:rsidRDefault="009346E8" w:rsidP="00566B62">
                      <w:pPr>
                        <w:jc w:val="center"/>
                        <w:rPr>
                          <w:i/>
                          <w:color w:val="4F1900"/>
                          <w:sz w:val="18"/>
                        </w:rPr>
                      </w:pPr>
                    </w:p>
                    <w:p w:rsidR="009346E8" w:rsidRPr="006C4596" w:rsidRDefault="00BB4E91" w:rsidP="00566B62">
                      <w:pPr>
                        <w:jc w:val="center"/>
                        <w:rPr>
                          <w:i/>
                          <w:color w:val="4F1900"/>
                          <w:sz w:val="18"/>
                        </w:rPr>
                      </w:pPr>
                      <w:r>
                        <w:rPr>
                          <w:i/>
                          <w:noProof/>
                          <w:color w:val="4F1900"/>
                          <w:sz w:val="18"/>
                        </w:rPr>
                        <w:drawing>
                          <wp:inline distT="0" distB="0" distL="0" distR="0">
                            <wp:extent cx="2371725" cy="2076450"/>
                            <wp:effectExtent l="0" t="76200" r="857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1725" cy="2076450"/>
                                    </a:xfrm>
                                    <a:prstGeom prst="rect">
                                      <a:avLst/>
                                    </a:prstGeom>
                                    <a:noFill/>
                                    <a:ln>
                                      <a:noFill/>
                                    </a:ln>
                                    <a:effectLst>
                                      <a:outerShdw dist="107763" dir="18900000" algn="ctr" rotWithShape="0">
                                        <a:srgbClr val="808080">
                                          <a:alpha val="50000"/>
                                        </a:srgbClr>
                                      </a:outerShdw>
                                    </a:effectLst>
                                  </pic:spPr>
                                </pic:pic>
                              </a:graphicData>
                            </a:graphic>
                          </wp:inline>
                        </w:drawing>
                      </w:r>
                      <w:r w:rsidR="009346E8" w:rsidRPr="006C4596">
                        <w:rPr>
                          <w:i/>
                          <w:color w:val="4F1900"/>
                          <w:sz w:val="18"/>
                        </w:rPr>
                        <w:t>.</w:t>
                      </w:r>
                    </w:p>
                  </w:txbxContent>
                </v:textbox>
              </v:shape>
            </w:pict>
          </mc:Fallback>
        </mc:AlternateContent>
      </w:r>
      <w:r>
        <w:rPr>
          <w:noProof/>
          <w:szCs w:val="20"/>
        </w:rPr>
        <mc:AlternateContent>
          <mc:Choice Requires="wps">
            <w:drawing>
              <wp:anchor distT="36576" distB="36576" distL="36576" distR="36576" simplePos="0" relativeHeight="251657216" behindDoc="0" locked="0" layoutInCell="1" allowOverlap="1">
                <wp:simplePos x="0" y="0"/>
                <wp:positionH relativeFrom="column">
                  <wp:posOffset>2133600</wp:posOffset>
                </wp:positionH>
                <wp:positionV relativeFrom="paragraph">
                  <wp:posOffset>1621790</wp:posOffset>
                </wp:positionV>
                <wp:extent cx="3518535" cy="585533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585533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46E8" w:rsidRPr="0098050A" w:rsidRDefault="0098050A" w:rsidP="0098050A">
                            <w:pPr>
                              <w:pStyle w:val="BodyText01"/>
                              <w:jc w:val="center"/>
                              <w:rPr>
                                <w:b/>
                                <w:color w:val="2D2A1B"/>
                                <w:sz w:val="24"/>
                              </w:rPr>
                            </w:pPr>
                            <w:r>
                              <w:rPr>
                                <w:b/>
                                <w:color w:val="2D2A1B"/>
                                <w:sz w:val="24"/>
                              </w:rPr>
                              <w:t xml:space="preserve">MEETING SCHEDULE </w:t>
                            </w:r>
                          </w:p>
                          <w:p w:rsidR="0098050A" w:rsidRPr="00912DD7" w:rsidRDefault="0098050A" w:rsidP="0098050A">
                            <w:pPr>
                              <w:rPr>
                                <w:b/>
                                <w:i/>
                                <w:color w:val="2D2A1B"/>
                                <w:sz w:val="22"/>
                                <w:szCs w:val="25"/>
                              </w:rPr>
                            </w:pPr>
                          </w:p>
                          <w:p w:rsidR="00001B82" w:rsidRPr="0098050A" w:rsidRDefault="00001B82" w:rsidP="00001B82">
                            <w:pPr>
                              <w:rPr>
                                <w:b/>
                                <w:color w:val="2D2A1B"/>
                                <w:sz w:val="25"/>
                                <w:szCs w:val="25"/>
                              </w:rPr>
                            </w:pPr>
                            <w:r w:rsidRPr="0098050A">
                              <w:rPr>
                                <w:b/>
                                <w:i/>
                                <w:color w:val="2D2A1B"/>
                                <w:sz w:val="25"/>
                                <w:szCs w:val="25"/>
                              </w:rPr>
                              <w:t>Mental Health</w:t>
                            </w:r>
                            <w:r>
                              <w:rPr>
                                <w:b/>
                                <w:i/>
                                <w:color w:val="2D2A1B"/>
                                <w:sz w:val="25"/>
                                <w:szCs w:val="25"/>
                              </w:rPr>
                              <w:t xml:space="preserve"> I </w:t>
                            </w:r>
                            <w:r w:rsidR="00E636EF">
                              <w:rPr>
                                <w:b/>
                                <w:i/>
                                <w:color w:val="2D2A1B"/>
                                <w:sz w:val="25"/>
                                <w:szCs w:val="25"/>
                              </w:rPr>
                              <w:t xml:space="preserve">Co-Occurring </w:t>
                            </w:r>
                            <w:r w:rsidRPr="0098050A">
                              <w:rPr>
                                <w:b/>
                                <w:i/>
                                <w:color w:val="2D2A1B"/>
                                <w:sz w:val="25"/>
                                <w:szCs w:val="25"/>
                              </w:rPr>
                              <w:t>IOP</w:t>
                            </w:r>
                            <w:r w:rsidRPr="0098050A">
                              <w:rPr>
                                <w:b/>
                                <w:color w:val="2D2A1B"/>
                                <w:sz w:val="25"/>
                                <w:szCs w:val="25"/>
                              </w:rPr>
                              <w:tab/>
                            </w:r>
                            <w:r w:rsidRPr="0098050A">
                              <w:rPr>
                                <w:b/>
                                <w:color w:val="2D2A1B"/>
                                <w:sz w:val="25"/>
                                <w:szCs w:val="25"/>
                              </w:rPr>
                              <w:tab/>
                            </w:r>
                          </w:p>
                          <w:p w:rsidR="00001B82" w:rsidRPr="0098050A" w:rsidRDefault="00E636EF" w:rsidP="00001B82">
                            <w:pPr>
                              <w:pStyle w:val="ListParagraph"/>
                              <w:numPr>
                                <w:ilvl w:val="0"/>
                                <w:numId w:val="6"/>
                              </w:numPr>
                              <w:rPr>
                                <w:b/>
                                <w:color w:val="2D2A1B"/>
                                <w:sz w:val="25"/>
                                <w:szCs w:val="25"/>
                              </w:rPr>
                            </w:pPr>
                            <w:r>
                              <w:rPr>
                                <w:b/>
                                <w:color w:val="2D2A1B"/>
                                <w:sz w:val="25"/>
                                <w:szCs w:val="25"/>
                              </w:rPr>
                              <w:t>Tuesday, Wednesday, Thursday</w:t>
                            </w:r>
                          </w:p>
                          <w:p w:rsidR="00001B82" w:rsidRPr="0098050A" w:rsidRDefault="00E636EF" w:rsidP="00001B82">
                            <w:pPr>
                              <w:pStyle w:val="ListParagraph"/>
                              <w:numPr>
                                <w:ilvl w:val="0"/>
                                <w:numId w:val="6"/>
                              </w:numPr>
                              <w:rPr>
                                <w:b/>
                                <w:color w:val="2D2A1B"/>
                                <w:sz w:val="25"/>
                                <w:szCs w:val="25"/>
                              </w:rPr>
                            </w:pPr>
                            <w:r>
                              <w:rPr>
                                <w:b/>
                                <w:color w:val="2D2A1B"/>
                                <w:sz w:val="25"/>
                                <w:szCs w:val="25"/>
                              </w:rPr>
                              <w:t>5:30pm-8:30pm</w:t>
                            </w:r>
                          </w:p>
                          <w:p w:rsidR="00001B82" w:rsidRPr="0098050A" w:rsidRDefault="00E636EF" w:rsidP="00001B82">
                            <w:pPr>
                              <w:pStyle w:val="ListParagraph"/>
                              <w:numPr>
                                <w:ilvl w:val="0"/>
                                <w:numId w:val="6"/>
                              </w:numPr>
                              <w:rPr>
                                <w:b/>
                                <w:color w:val="2D2A1B"/>
                                <w:sz w:val="25"/>
                                <w:szCs w:val="25"/>
                              </w:rPr>
                            </w:pPr>
                            <w:r>
                              <w:rPr>
                                <w:b/>
                                <w:color w:val="2D2A1B"/>
                                <w:sz w:val="25"/>
                                <w:szCs w:val="25"/>
                              </w:rPr>
                              <w:t>Dinner provided</w:t>
                            </w:r>
                          </w:p>
                          <w:p w:rsidR="00E636EF" w:rsidRDefault="00E636EF" w:rsidP="0098050A">
                            <w:pPr>
                              <w:rPr>
                                <w:b/>
                                <w:i/>
                                <w:color w:val="2D2A1B"/>
                                <w:sz w:val="25"/>
                                <w:szCs w:val="25"/>
                              </w:rPr>
                            </w:pPr>
                          </w:p>
                          <w:p w:rsidR="0098050A" w:rsidRPr="0098050A" w:rsidRDefault="0098050A" w:rsidP="0098050A">
                            <w:pPr>
                              <w:rPr>
                                <w:b/>
                                <w:color w:val="2D2A1B"/>
                                <w:sz w:val="25"/>
                                <w:szCs w:val="25"/>
                              </w:rPr>
                            </w:pPr>
                            <w:r w:rsidRPr="0098050A">
                              <w:rPr>
                                <w:b/>
                                <w:i/>
                                <w:color w:val="2D2A1B"/>
                                <w:sz w:val="25"/>
                                <w:szCs w:val="25"/>
                              </w:rPr>
                              <w:t xml:space="preserve">Mental Health </w:t>
                            </w:r>
                            <w:r w:rsidR="009F7F49">
                              <w:rPr>
                                <w:b/>
                                <w:i/>
                                <w:color w:val="2D2A1B"/>
                                <w:sz w:val="25"/>
                                <w:szCs w:val="25"/>
                              </w:rPr>
                              <w:t xml:space="preserve">II </w:t>
                            </w:r>
                            <w:r w:rsidRPr="0098050A">
                              <w:rPr>
                                <w:b/>
                                <w:i/>
                                <w:color w:val="2D2A1B"/>
                                <w:sz w:val="25"/>
                                <w:szCs w:val="25"/>
                              </w:rPr>
                              <w:t>IOP</w:t>
                            </w:r>
                            <w:r w:rsidR="00E636EF">
                              <w:rPr>
                                <w:b/>
                                <w:i/>
                                <w:color w:val="2D2A1B"/>
                                <w:sz w:val="25"/>
                                <w:szCs w:val="25"/>
                              </w:rPr>
                              <w:t xml:space="preserve"> (Acute Mental Health)</w:t>
                            </w:r>
                            <w:r w:rsidR="00E636EF">
                              <w:rPr>
                                <w:b/>
                                <w:color w:val="2D2A1B"/>
                                <w:sz w:val="25"/>
                                <w:szCs w:val="25"/>
                              </w:rPr>
                              <w:tab/>
                            </w:r>
                          </w:p>
                          <w:p w:rsidR="0098050A" w:rsidRPr="0098050A" w:rsidRDefault="00E636EF" w:rsidP="0098050A">
                            <w:pPr>
                              <w:pStyle w:val="ListParagraph"/>
                              <w:numPr>
                                <w:ilvl w:val="0"/>
                                <w:numId w:val="6"/>
                              </w:numPr>
                              <w:rPr>
                                <w:b/>
                                <w:color w:val="2D2A1B"/>
                                <w:sz w:val="25"/>
                                <w:szCs w:val="25"/>
                              </w:rPr>
                            </w:pPr>
                            <w:r>
                              <w:rPr>
                                <w:b/>
                                <w:color w:val="2D2A1B"/>
                                <w:sz w:val="25"/>
                                <w:szCs w:val="25"/>
                              </w:rPr>
                              <w:t>Tuesday, Wednesday, Thursday</w:t>
                            </w:r>
                          </w:p>
                          <w:p w:rsidR="0098050A" w:rsidRPr="0098050A" w:rsidRDefault="00E636EF" w:rsidP="0098050A">
                            <w:pPr>
                              <w:pStyle w:val="ListParagraph"/>
                              <w:numPr>
                                <w:ilvl w:val="0"/>
                                <w:numId w:val="6"/>
                              </w:numPr>
                              <w:rPr>
                                <w:b/>
                                <w:color w:val="2D2A1B"/>
                                <w:sz w:val="25"/>
                                <w:szCs w:val="25"/>
                              </w:rPr>
                            </w:pPr>
                            <w:r>
                              <w:rPr>
                                <w:b/>
                                <w:color w:val="2D2A1B"/>
                                <w:sz w:val="25"/>
                                <w:szCs w:val="25"/>
                              </w:rPr>
                              <w:t>11:00am-2:00pm</w:t>
                            </w:r>
                          </w:p>
                          <w:p w:rsidR="0098050A" w:rsidRPr="0098050A" w:rsidRDefault="0098050A" w:rsidP="0098050A">
                            <w:pPr>
                              <w:pStyle w:val="ListParagraph"/>
                              <w:numPr>
                                <w:ilvl w:val="0"/>
                                <w:numId w:val="6"/>
                              </w:numPr>
                              <w:rPr>
                                <w:b/>
                                <w:color w:val="2D2A1B"/>
                                <w:sz w:val="25"/>
                                <w:szCs w:val="25"/>
                              </w:rPr>
                            </w:pPr>
                            <w:r w:rsidRPr="0098050A">
                              <w:rPr>
                                <w:b/>
                                <w:color w:val="2D2A1B"/>
                                <w:sz w:val="25"/>
                                <w:szCs w:val="25"/>
                              </w:rPr>
                              <w:t>Transportation and Lunch Provided</w:t>
                            </w:r>
                          </w:p>
                          <w:p w:rsidR="00E636EF" w:rsidRDefault="00E636EF" w:rsidP="0098050A">
                            <w:pPr>
                              <w:rPr>
                                <w:b/>
                                <w:i/>
                                <w:color w:val="2D2A1B"/>
                                <w:sz w:val="25"/>
                                <w:szCs w:val="25"/>
                              </w:rPr>
                            </w:pPr>
                          </w:p>
                          <w:p w:rsidR="0098050A" w:rsidRPr="0098050A" w:rsidRDefault="0098050A" w:rsidP="0098050A">
                            <w:pPr>
                              <w:rPr>
                                <w:b/>
                                <w:color w:val="2D2A1B"/>
                                <w:sz w:val="25"/>
                                <w:szCs w:val="25"/>
                              </w:rPr>
                            </w:pPr>
                            <w:r w:rsidRPr="0098050A">
                              <w:rPr>
                                <w:b/>
                                <w:i/>
                                <w:color w:val="2D2A1B"/>
                                <w:sz w:val="25"/>
                                <w:szCs w:val="25"/>
                              </w:rPr>
                              <w:t>Chemical Dependency IOP</w:t>
                            </w:r>
                            <w:r w:rsidRPr="0098050A">
                              <w:rPr>
                                <w:b/>
                                <w:color w:val="2D2A1B"/>
                                <w:sz w:val="25"/>
                                <w:szCs w:val="25"/>
                              </w:rPr>
                              <w:t xml:space="preserve"> </w:t>
                            </w:r>
                            <w:r w:rsidRPr="0098050A">
                              <w:rPr>
                                <w:b/>
                                <w:color w:val="2D2A1B"/>
                                <w:sz w:val="25"/>
                                <w:szCs w:val="25"/>
                              </w:rPr>
                              <w:tab/>
                            </w:r>
                          </w:p>
                          <w:p w:rsidR="0098050A" w:rsidRPr="0098050A" w:rsidRDefault="00E636EF" w:rsidP="0098050A">
                            <w:pPr>
                              <w:pStyle w:val="ListParagraph"/>
                              <w:numPr>
                                <w:ilvl w:val="0"/>
                                <w:numId w:val="6"/>
                              </w:numPr>
                              <w:rPr>
                                <w:b/>
                                <w:color w:val="2D2A1B"/>
                                <w:sz w:val="25"/>
                                <w:szCs w:val="25"/>
                              </w:rPr>
                            </w:pPr>
                            <w:r>
                              <w:rPr>
                                <w:b/>
                                <w:color w:val="2D2A1B"/>
                                <w:sz w:val="25"/>
                                <w:szCs w:val="25"/>
                              </w:rPr>
                              <w:t>Monday, Tuesday, Thursday</w:t>
                            </w:r>
                          </w:p>
                          <w:p w:rsidR="0098050A" w:rsidRPr="0098050A" w:rsidRDefault="00E636EF" w:rsidP="0098050A">
                            <w:pPr>
                              <w:pStyle w:val="ListParagraph"/>
                              <w:numPr>
                                <w:ilvl w:val="0"/>
                                <w:numId w:val="6"/>
                              </w:numPr>
                              <w:rPr>
                                <w:b/>
                                <w:color w:val="2D2A1B"/>
                                <w:sz w:val="25"/>
                                <w:szCs w:val="25"/>
                              </w:rPr>
                            </w:pPr>
                            <w:r>
                              <w:rPr>
                                <w:b/>
                                <w:color w:val="2D2A1B"/>
                                <w:sz w:val="25"/>
                                <w:szCs w:val="25"/>
                              </w:rPr>
                              <w:t>9:00am-12:00pm</w:t>
                            </w:r>
                          </w:p>
                          <w:p w:rsidR="0098050A" w:rsidRPr="0098050A" w:rsidRDefault="00E636EF" w:rsidP="0098050A">
                            <w:pPr>
                              <w:pStyle w:val="ListParagraph"/>
                              <w:numPr>
                                <w:ilvl w:val="0"/>
                                <w:numId w:val="6"/>
                              </w:numPr>
                              <w:rPr>
                                <w:b/>
                                <w:color w:val="2D2A1B"/>
                                <w:sz w:val="25"/>
                                <w:szCs w:val="25"/>
                              </w:rPr>
                            </w:pPr>
                            <w:r>
                              <w:rPr>
                                <w:b/>
                                <w:color w:val="2D2A1B"/>
                                <w:sz w:val="25"/>
                                <w:szCs w:val="25"/>
                              </w:rPr>
                              <w:t>Transportation and Breakfast</w:t>
                            </w:r>
                            <w:r w:rsidR="0098050A" w:rsidRPr="0098050A">
                              <w:rPr>
                                <w:b/>
                                <w:color w:val="2D2A1B"/>
                                <w:sz w:val="25"/>
                                <w:szCs w:val="25"/>
                              </w:rPr>
                              <w:t xml:space="preserve"> Provided</w:t>
                            </w:r>
                          </w:p>
                          <w:p w:rsidR="0098050A" w:rsidRPr="00912DD7" w:rsidRDefault="0098050A" w:rsidP="0098050A">
                            <w:pPr>
                              <w:pStyle w:val="ListParagraph"/>
                              <w:ind w:left="0"/>
                              <w:jc w:val="center"/>
                              <w:rPr>
                                <w:b/>
                                <w:color w:val="2D2A1B"/>
                                <w:sz w:val="2"/>
                                <w:szCs w:val="24"/>
                              </w:rPr>
                            </w:pPr>
                          </w:p>
                          <w:p w:rsidR="00E636EF" w:rsidRDefault="00E636EF" w:rsidP="0098050A">
                            <w:pPr>
                              <w:pStyle w:val="ListParagraph"/>
                              <w:ind w:left="0"/>
                              <w:jc w:val="center"/>
                              <w:rPr>
                                <w:b/>
                                <w:color w:val="2D2A1B"/>
                                <w:sz w:val="24"/>
                                <w:szCs w:val="24"/>
                              </w:rPr>
                            </w:pPr>
                          </w:p>
                          <w:p w:rsidR="00E636EF" w:rsidRDefault="00E636EF" w:rsidP="0098050A">
                            <w:pPr>
                              <w:pStyle w:val="ListParagraph"/>
                              <w:ind w:left="0"/>
                              <w:jc w:val="center"/>
                              <w:rPr>
                                <w:b/>
                                <w:color w:val="2D2A1B"/>
                                <w:sz w:val="24"/>
                                <w:szCs w:val="24"/>
                              </w:rPr>
                            </w:pPr>
                          </w:p>
                          <w:p w:rsidR="00E636EF" w:rsidRDefault="00E636EF" w:rsidP="0098050A">
                            <w:pPr>
                              <w:pStyle w:val="ListParagraph"/>
                              <w:ind w:left="0"/>
                              <w:jc w:val="center"/>
                              <w:rPr>
                                <w:b/>
                                <w:color w:val="2D2A1B"/>
                                <w:sz w:val="24"/>
                                <w:szCs w:val="24"/>
                              </w:rPr>
                            </w:pPr>
                          </w:p>
                          <w:p w:rsidR="0098050A" w:rsidRPr="0098050A" w:rsidRDefault="0098050A" w:rsidP="0098050A">
                            <w:pPr>
                              <w:pStyle w:val="ListParagraph"/>
                              <w:ind w:left="0"/>
                              <w:jc w:val="center"/>
                              <w:rPr>
                                <w:b/>
                                <w:color w:val="2D2A1B"/>
                                <w:sz w:val="24"/>
                                <w:szCs w:val="24"/>
                              </w:rPr>
                            </w:pPr>
                            <w:r>
                              <w:rPr>
                                <w:b/>
                                <w:color w:val="2D2A1B"/>
                                <w:sz w:val="24"/>
                                <w:szCs w:val="24"/>
                              </w:rPr>
                              <w:t xml:space="preserve">For more information, please contact </w:t>
                            </w:r>
                            <w:r w:rsidR="00E636EF">
                              <w:rPr>
                                <w:b/>
                                <w:color w:val="2D2A1B"/>
                                <w:sz w:val="24"/>
                                <w:szCs w:val="24"/>
                              </w:rPr>
                              <w:t>Jeanette Bussey, Director of Outpatient Services at 775-789-4248 or by email at Jeanette.bussey@uhsinc.com</w:t>
                            </w:r>
                          </w:p>
                          <w:p w:rsidR="009346E8" w:rsidRDefault="009346E8" w:rsidP="00566B62">
                            <w:pPr>
                              <w:pStyle w:val="BodyText01"/>
                              <w:rPr>
                                <w:b/>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68pt;margin-top:127.7pt;width:277.05pt;height:461.0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lU9gIAAIwGAAAOAAAAZHJzL2Uyb0RvYy54bWysVVtvmzAUfp+0/2D5nQLhEoJKpwTCNKm7&#10;SO1+gAMmWAOb2W5JN+2/79ikKU33MK3Lg+Vjjj9/37nl8t2h79A9lYoJnmH/wsOI8krUjO8z/PW2&#10;dBKMlCa8Jp3gNMMPVOF3V2/fXI5DSheiFV1NJQIQrtJxyHCr9ZC6rqpa2hN1IQbK4WMjZE80mHLv&#10;1pKMgN537sLzYncUsh6kqKhScFpMH/GVxW8aWunPTaOoRl2GgZu2q7Trzqzu1SVJ95IMLauONMg/&#10;sOgJ4/DoCaogmqA7yV5A9aySQolGX1Sid0XTsIpaDaDG987U3LRkoFYLBEcNpzCp/wdbfbr/IhGr&#10;MwyJ4qSHFN3Sg0YbcUCRic44qBScbgZw0wc4hixbpWq4FtU3hbjIW8L3dC2lGFtKamDnm5vu7OqE&#10;owzIbvwoaniG3GlhgQ6N7E3oIBgI0CFLD6fMGCoVHAaRn0RBhFEF36IkigIwzBskfbw+SKXfU9Ej&#10;s8mwhNRbeHJ/rfTk+uhiXuOiZF0H5yTt+LMDwJxOqK2f6TZJgQpsjachZXP7c+Wttsk2CZ1wEW+d&#10;0CsKZ13moROX/jIqgiLPC/+XYeGHacvqmnLz6GOd+eHf5fFY8VOFnCpNiY7VBs5QUnK/yzuJ7gnU&#10;eV6EgR8cwzNzc5/TsNEDLWeS/EXobRYrp4yTpROWYeSsll7ieP5qs4q9cBUW5XNJ14zT10tCY4ZX&#10;0QJSTLo9jJJjP83on6n07O+lSpL2TMNM6VgPRX1yIqmpzS2vbco1Yd20nwXFCPlzUNZl5C3DIHGW&#10;yyhwwmDrOZukzJ117sfxcrvJN9uzPG9t7ajXx8VmZ1aIM77HN54oQ+U+VqltPtNvU+fpw+5gu9x2&#10;pmnMnagfoBulgF6BloMRDptWyB8YjTAOM6y+3xFJMeo+cOjoII6WMczPuSHnxm5uEF4BVIY1ZNNu&#10;cz3N3LtBsn0LL00zhIs1TIGG2f58YgWKjAEjz2o7jmczU+e29Xr6E7n6DQAA//8DAFBLAwQUAAYA&#10;CAAAACEA3HwOauQAAAAMAQAADwAAAGRycy9kb3ducmV2LnhtbEyPy07DMBBF90j8gzVIbFDrOG3S&#10;EuJUUKkb1AW0UImdGw9JhB+R7Sbh7zErWI7m6N5zy82kFRnQ+c4aDmyeAEFTW9mZhsPbcTdbA/FB&#10;GCmUNcjhGz1squurUhTSjuYVh0NoSAwxvhAc2hD6glJft6iFn9seTfx9WqdFiKdrqHRijOFa0TRJ&#10;cqpFZ2JDK3rctlh/HS6aw0fO0rvtadqPz8PJsWb5/vK0U5zf3kyPD0ACTuEPhl/9qA5VdDrbi5Ge&#10;KA6LRR63BA5pli2BRGJ9nzAg54iy1SoDWpX0/4jqBwAA//8DAFBLAQItABQABgAIAAAAIQC2gziS&#10;/gAAAOEBAAATAAAAAAAAAAAAAAAAAAAAAABbQ29udGVudF9UeXBlc10ueG1sUEsBAi0AFAAGAAgA&#10;AAAhADj9If/WAAAAlAEAAAsAAAAAAAAAAAAAAAAALwEAAF9yZWxzLy5yZWxzUEsBAi0AFAAGAAgA&#10;AAAhAOOj2VT2AgAAjAYAAA4AAAAAAAAAAAAAAAAALgIAAGRycy9lMm9Eb2MueG1sUEsBAi0AFAAG&#10;AAgAAAAhANx8DmrkAAAADAEAAA8AAAAAAAAAAAAAAAAAUAUAAGRycy9kb3ducmV2LnhtbFBLBQYA&#10;AAAABAAEAPMAAABhBgAAAAA=&#10;" filled="f" fillcolor="#cd4313" stroked="f" insetpen="t">
                <v:textbox inset="2.88pt,2.88pt,2.88pt,2.88pt">
                  <w:txbxContent>
                    <w:p w:rsidR="009346E8" w:rsidRPr="0098050A" w:rsidRDefault="0098050A" w:rsidP="0098050A">
                      <w:pPr>
                        <w:pStyle w:val="BodyText01"/>
                        <w:jc w:val="center"/>
                        <w:rPr>
                          <w:b/>
                          <w:color w:val="2D2A1B"/>
                          <w:sz w:val="24"/>
                        </w:rPr>
                      </w:pPr>
                      <w:r>
                        <w:rPr>
                          <w:b/>
                          <w:color w:val="2D2A1B"/>
                          <w:sz w:val="24"/>
                        </w:rPr>
                        <w:t xml:space="preserve">MEETING SCHEDULE </w:t>
                      </w:r>
                    </w:p>
                    <w:p w:rsidR="0098050A" w:rsidRPr="00912DD7" w:rsidRDefault="0098050A" w:rsidP="0098050A">
                      <w:pPr>
                        <w:rPr>
                          <w:b/>
                          <w:i/>
                          <w:color w:val="2D2A1B"/>
                          <w:sz w:val="22"/>
                          <w:szCs w:val="25"/>
                        </w:rPr>
                      </w:pPr>
                    </w:p>
                    <w:p w:rsidR="00001B82" w:rsidRPr="0098050A" w:rsidRDefault="00001B82" w:rsidP="00001B82">
                      <w:pPr>
                        <w:rPr>
                          <w:b/>
                          <w:color w:val="2D2A1B"/>
                          <w:sz w:val="25"/>
                          <w:szCs w:val="25"/>
                        </w:rPr>
                      </w:pPr>
                      <w:r w:rsidRPr="0098050A">
                        <w:rPr>
                          <w:b/>
                          <w:i/>
                          <w:color w:val="2D2A1B"/>
                          <w:sz w:val="25"/>
                          <w:szCs w:val="25"/>
                        </w:rPr>
                        <w:t>Mental Health</w:t>
                      </w:r>
                      <w:r>
                        <w:rPr>
                          <w:b/>
                          <w:i/>
                          <w:color w:val="2D2A1B"/>
                          <w:sz w:val="25"/>
                          <w:szCs w:val="25"/>
                        </w:rPr>
                        <w:t xml:space="preserve"> I </w:t>
                      </w:r>
                      <w:r w:rsidR="00E636EF">
                        <w:rPr>
                          <w:b/>
                          <w:i/>
                          <w:color w:val="2D2A1B"/>
                          <w:sz w:val="25"/>
                          <w:szCs w:val="25"/>
                        </w:rPr>
                        <w:t xml:space="preserve">Co-Occurring </w:t>
                      </w:r>
                      <w:r w:rsidRPr="0098050A">
                        <w:rPr>
                          <w:b/>
                          <w:i/>
                          <w:color w:val="2D2A1B"/>
                          <w:sz w:val="25"/>
                          <w:szCs w:val="25"/>
                        </w:rPr>
                        <w:t>IOP</w:t>
                      </w:r>
                      <w:r w:rsidRPr="0098050A">
                        <w:rPr>
                          <w:b/>
                          <w:color w:val="2D2A1B"/>
                          <w:sz w:val="25"/>
                          <w:szCs w:val="25"/>
                        </w:rPr>
                        <w:tab/>
                      </w:r>
                      <w:r w:rsidRPr="0098050A">
                        <w:rPr>
                          <w:b/>
                          <w:color w:val="2D2A1B"/>
                          <w:sz w:val="25"/>
                          <w:szCs w:val="25"/>
                        </w:rPr>
                        <w:tab/>
                      </w:r>
                    </w:p>
                    <w:p w:rsidR="00001B82" w:rsidRPr="0098050A" w:rsidRDefault="00E636EF" w:rsidP="00001B82">
                      <w:pPr>
                        <w:pStyle w:val="ListParagraph"/>
                        <w:numPr>
                          <w:ilvl w:val="0"/>
                          <w:numId w:val="6"/>
                        </w:numPr>
                        <w:rPr>
                          <w:b/>
                          <w:color w:val="2D2A1B"/>
                          <w:sz w:val="25"/>
                          <w:szCs w:val="25"/>
                        </w:rPr>
                      </w:pPr>
                      <w:r>
                        <w:rPr>
                          <w:b/>
                          <w:color w:val="2D2A1B"/>
                          <w:sz w:val="25"/>
                          <w:szCs w:val="25"/>
                        </w:rPr>
                        <w:t>Tuesday, Wednesday, Thursday</w:t>
                      </w:r>
                    </w:p>
                    <w:p w:rsidR="00001B82" w:rsidRPr="0098050A" w:rsidRDefault="00E636EF" w:rsidP="00001B82">
                      <w:pPr>
                        <w:pStyle w:val="ListParagraph"/>
                        <w:numPr>
                          <w:ilvl w:val="0"/>
                          <w:numId w:val="6"/>
                        </w:numPr>
                        <w:rPr>
                          <w:b/>
                          <w:color w:val="2D2A1B"/>
                          <w:sz w:val="25"/>
                          <w:szCs w:val="25"/>
                        </w:rPr>
                      </w:pPr>
                      <w:r>
                        <w:rPr>
                          <w:b/>
                          <w:color w:val="2D2A1B"/>
                          <w:sz w:val="25"/>
                          <w:szCs w:val="25"/>
                        </w:rPr>
                        <w:t>5:30pm-8:30pm</w:t>
                      </w:r>
                    </w:p>
                    <w:p w:rsidR="00001B82" w:rsidRPr="0098050A" w:rsidRDefault="00E636EF" w:rsidP="00001B82">
                      <w:pPr>
                        <w:pStyle w:val="ListParagraph"/>
                        <w:numPr>
                          <w:ilvl w:val="0"/>
                          <w:numId w:val="6"/>
                        </w:numPr>
                        <w:rPr>
                          <w:b/>
                          <w:color w:val="2D2A1B"/>
                          <w:sz w:val="25"/>
                          <w:szCs w:val="25"/>
                        </w:rPr>
                      </w:pPr>
                      <w:r>
                        <w:rPr>
                          <w:b/>
                          <w:color w:val="2D2A1B"/>
                          <w:sz w:val="25"/>
                          <w:szCs w:val="25"/>
                        </w:rPr>
                        <w:t>Dinner provided</w:t>
                      </w:r>
                    </w:p>
                    <w:p w:rsidR="00E636EF" w:rsidRDefault="00E636EF" w:rsidP="0098050A">
                      <w:pPr>
                        <w:rPr>
                          <w:b/>
                          <w:i/>
                          <w:color w:val="2D2A1B"/>
                          <w:sz w:val="25"/>
                          <w:szCs w:val="25"/>
                        </w:rPr>
                      </w:pPr>
                    </w:p>
                    <w:p w:rsidR="0098050A" w:rsidRPr="0098050A" w:rsidRDefault="0098050A" w:rsidP="0098050A">
                      <w:pPr>
                        <w:rPr>
                          <w:b/>
                          <w:color w:val="2D2A1B"/>
                          <w:sz w:val="25"/>
                          <w:szCs w:val="25"/>
                        </w:rPr>
                      </w:pPr>
                      <w:r w:rsidRPr="0098050A">
                        <w:rPr>
                          <w:b/>
                          <w:i/>
                          <w:color w:val="2D2A1B"/>
                          <w:sz w:val="25"/>
                          <w:szCs w:val="25"/>
                        </w:rPr>
                        <w:t xml:space="preserve">Mental Health </w:t>
                      </w:r>
                      <w:r w:rsidR="009F7F49">
                        <w:rPr>
                          <w:b/>
                          <w:i/>
                          <w:color w:val="2D2A1B"/>
                          <w:sz w:val="25"/>
                          <w:szCs w:val="25"/>
                        </w:rPr>
                        <w:t xml:space="preserve">II </w:t>
                      </w:r>
                      <w:r w:rsidRPr="0098050A">
                        <w:rPr>
                          <w:b/>
                          <w:i/>
                          <w:color w:val="2D2A1B"/>
                          <w:sz w:val="25"/>
                          <w:szCs w:val="25"/>
                        </w:rPr>
                        <w:t>IOP</w:t>
                      </w:r>
                      <w:r w:rsidR="00E636EF">
                        <w:rPr>
                          <w:b/>
                          <w:i/>
                          <w:color w:val="2D2A1B"/>
                          <w:sz w:val="25"/>
                          <w:szCs w:val="25"/>
                        </w:rPr>
                        <w:t xml:space="preserve"> (Acute Mental Health)</w:t>
                      </w:r>
                      <w:r w:rsidR="00E636EF">
                        <w:rPr>
                          <w:b/>
                          <w:color w:val="2D2A1B"/>
                          <w:sz w:val="25"/>
                          <w:szCs w:val="25"/>
                        </w:rPr>
                        <w:tab/>
                      </w:r>
                    </w:p>
                    <w:p w:rsidR="0098050A" w:rsidRPr="0098050A" w:rsidRDefault="00E636EF" w:rsidP="0098050A">
                      <w:pPr>
                        <w:pStyle w:val="ListParagraph"/>
                        <w:numPr>
                          <w:ilvl w:val="0"/>
                          <w:numId w:val="6"/>
                        </w:numPr>
                        <w:rPr>
                          <w:b/>
                          <w:color w:val="2D2A1B"/>
                          <w:sz w:val="25"/>
                          <w:szCs w:val="25"/>
                        </w:rPr>
                      </w:pPr>
                      <w:r>
                        <w:rPr>
                          <w:b/>
                          <w:color w:val="2D2A1B"/>
                          <w:sz w:val="25"/>
                          <w:szCs w:val="25"/>
                        </w:rPr>
                        <w:t>Tuesday, Wednesday, Thursday</w:t>
                      </w:r>
                    </w:p>
                    <w:p w:rsidR="0098050A" w:rsidRPr="0098050A" w:rsidRDefault="00E636EF" w:rsidP="0098050A">
                      <w:pPr>
                        <w:pStyle w:val="ListParagraph"/>
                        <w:numPr>
                          <w:ilvl w:val="0"/>
                          <w:numId w:val="6"/>
                        </w:numPr>
                        <w:rPr>
                          <w:b/>
                          <w:color w:val="2D2A1B"/>
                          <w:sz w:val="25"/>
                          <w:szCs w:val="25"/>
                        </w:rPr>
                      </w:pPr>
                      <w:r>
                        <w:rPr>
                          <w:b/>
                          <w:color w:val="2D2A1B"/>
                          <w:sz w:val="25"/>
                          <w:szCs w:val="25"/>
                        </w:rPr>
                        <w:t>11:00am-2:00pm</w:t>
                      </w:r>
                    </w:p>
                    <w:p w:rsidR="0098050A" w:rsidRPr="0098050A" w:rsidRDefault="0098050A" w:rsidP="0098050A">
                      <w:pPr>
                        <w:pStyle w:val="ListParagraph"/>
                        <w:numPr>
                          <w:ilvl w:val="0"/>
                          <w:numId w:val="6"/>
                        </w:numPr>
                        <w:rPr>
                          <w:b/>
                          <w:color w:val="2D2A1B"/>
                          <w:sz w:val="25"/>
                          <w:szCs w:val="25"/>
                        </w:rPr>
                      </w:pPr>
                      <w:r w:rsidRPr="0098050A">
                        <w:rPr>
                          <w:b/>
                          <w:color w:val="2D2A1B"/>
                          <w:sz w:val="25"/>
                          <w:szCs w:val="25"/>
                        </w:rPr>
                        <w:t>Transportation and Lunch Provided</w:t>
                      </w:r>
                    </w:p>
                    <w:p w:rsidR="00E636EF" w:rsidRDefault="00E636EF" w:rsidP="0098050A">
                      <w:pPr>
                        <w:rPr>
                          <w:b/>
                          <w:i/>
                          <w:color w:val="2D2A1B"/>
                          <w:sz w:val="25"/>
                          <w:szCs w:val="25"/>
                        </w:rPr>
                      </w:pPr>
                    </w:p>
                    <w:p w:rsidR="0098050A" w:rsidRPr="0098050A" w:rsidRDefault="0098050A" w:rsidP="0098050A">
                      <w:pPr>
                        <w:rPr>
                          <w:b/>
                          <w:color w:val="2D2A1B"/>
                          <w:sz w:val="25"/>
                          <w:szCs w:val="25"/>
                        </w:rPr>
                      </w:pPr>
                      <w:r w:rsidRPr="0098050A">
                        <w:rPr>
                          <w:b/>
                          <w:i/>
                          <w:color w:val="2D2A1B"/>
                          <w:sz w:val="25"/>
                          <w:szCs w:val="25"/>
                        </w:rPr>
                        <w:t>Chemical Dependency IOP</w:t>
                      </w:r>
                      <w:r w:rsidRPr="0098050A">
                        <w:rPr>
                          <w:b/>
                          <w:color w:val="2D2A1B"/>
                          <w:sz w:val="25"/>
                          <w:szCs w:val="25"/>
                        </w:rPr>
                        <w:t xml:space="preserve"> </w:t>
                      </w:r>
                      <w:r w:rsidRPr="0098050A">
                        <w:rPr>
                          <w:b/>
                          <w:color w:val="2D2A1B"/>
                          <w:sz w:val="25"/>
                          <w:szCs w:val="25"/>
                        </w:rPr>
                        <w:tab/>
                      </w:r>
                    </w:p>
                    <w:p w:rsidR="0098050A" w:rsidRPr="0098050A" w:rsidRDefault="00E636EF" w:rsidP="0098050A">
                      <w:pPr>
                        <w:pStyle w:val="ListParagraph"/>
                        <w:numPr>
                          <w:ilvl w:val="0"/>
                          <w:numId w:val="6"/>
                        </w:numPr>
                        <w:rPr>
                          <w:b/>
                          <w:color w:val="2D2A1B"/>
                          <w:sz w:val="25"/>
                          <w:szCs w:val="25"/>
                        </w:rPr>
                      </w:pPr>
                      <w:r>
                        <w:rPr>
                          <w:b/>
                          <w:color w:val="2D2A1B"/>
                          <w:sz w:val="25"/>
                          <w:szCs w:val="25"/>
                        </w:rPr>
                        <w:t>Monday, Tuesday, Thursday</w:t>
                      </w:r>
                    </w:p>
                    <w:p w:rsidR="0098050A" w:rsidRPr="0098050A" w:rsidRDefault="00E636EF" w:rsidP="0098050A">
                      <w:pPr>
                        <w:pStyle w:val="ListParagraph"/>
                        <w:numPr>
                          <w:ilvl w:val="0"/>
                          <w:numId w:val="6"/>
                        </w:numPr>
                        <w:rPr>
                          <w:b/>
                          <w:color w:val="2D2A1B"/>
                          <w:sz w:val="25"/>
                          <w:szCs w:val="25"/>
                        </w:rPr>
                      </w:pPr>
                      <w:r>
                        <w:rPr>
                          <w:b/>
                          <w:color w:val="2D2A1B"/>
                          <w:sz w:val="25"/>
                          <w:szCs w:val="25"/>
                        </w:rPr>
                        <w:t>9:00am-12:00pm</w:t>
                      </w:r>
                    </w:p>
                    <w:p w:rsidR="0098050A" w:rsidRPr="0098050A" w:rsidRDefault="00E636EF" w:rsidP="0098050A">
                      <w:pPr>
                        <w:pStyle w:val="ListParagraph"/>
                        <w:numPr>
                          <w:ilvl w:val="0"/>
                          <w:numId w:val="6"/>
                        </w:numPr>
                        <w:rPr>
                          <w:b/>
                          <w:color w:val="2D2A1B"/>
                          <w:sz w:val="25"/>
                          <w:szCs w:val="25"/>
                        </w:rPr>
                      </w:pPr>
                      <w:r>
                        <w:rPr>
                          <w:b/>
                          <w:color w:val="2D2A1B"/>
                          <w:sz w:val="25"/>
                          <w:szCs w:val="25"/>
                        </w:rPr>
                        <w:t>Transportation and Breakfast</w:t>
                      </w:r>
                      <w:r w:rsidR="0098050A" w:rsidRPr="0098050A">
                        <w:rPr>
                          <w:b/>
                          <w:color w:val="2D2A1B"/>
                          <w:sz w:val="25"/>
                          <w:szCs w:val="25"/>
                        </w:rPr>
                        <w:t xml:space="preserve"> Provided</w:t>
                      </w:r>
                    </w:p>
                    <w:p w:rsidR="0098050A" w:rsidRPr="00912DD7" w:rsidRDefault="0098050A" w:rsidP="0098050A">
                      <w:pPr>
                        <w:pStyle w:val="ListParagraph"/>
                        <w:ind w:left="0"/>
                        <w:jc w:val="center"/>
                        <w:rPr>
                          <w:b/>
                          <w:color w:val="2D2A1B"/>
                          <w:sz w:val="2"/>
                          <w:szCs w:val="24"/>
                        </w:rPr>
                      </w:pPr>
                    </w:p>
                    <w:p w:rsidR="00E636EF" w:rsidRDefault="00E636EF" w:rsidP="0098050A">
                      <w:pPr>
                        <w:pStyle w:val="ListParagraph"/>
                        <w:ind w:left="0"/>
                        <w:jc w:val="center"/>
                        <w:rPr>
                          <w:b/>
                          <w:color w:val="2D2A1B"/>
                          <w:sz w:val="24"/>
                          <w:szCs w:val="24"/>
                        </w:rPr>
                      </w:pPr>
                    </w:p>
                    <w:p w:rsidR="00E636EF" w:rsidRDefault="00E636EF" w:rsidP="0098050A">
                      <w:pPr>
                        <w:pStyle w:val="ListParagraph"/>
                        <w:ind w:left="0"/>
                        <w:jc w:val="center"/>
                        <w:rPr>
                          <w:b/>
                          <w:color w:val="2D2A1B"/>
                          <w:sz w:val="24"/>
                          <w:szCs w:val="24"/>
                        </w:rPr>
                      </w:pPr>
                    </w:p>
                    <w:p w:rsidR="00E636EF" w:rsidRDefault="00E636EF" w:rsidP="0098050A">
                      <w:pPr>
                        <w:pStyle w:val="ListParagraph"/>
                        <w:ind w:left="0"/>
                        <w:jc w:val="center"/>
                        <w:rPr>
                          <w:b/>
                          <w:color w:val="2D2A1B"/>
                          <w:sz w:val="24"/>
                          <w:szCs w:val="24"/>
                        </w:rPr>
                      </w:pPr>
                    </w:p>
                    <w:p w:rsidR="0098050A" w:rsidRPr="0098050A" w:rsidRDefault="0098050A" w:rsidP="0098050A">
                      <w:pPr>
                        <w:pStyle w:val="ListParagraph"/>
                        <w:ind w:left="0"/>
                        <w:jc w:val="center"/>
                        <w:rPr>
                          <w:b/>
                          <w:color w:val="2D2A1B"/>
                          <w:sz w:val="24"/>
                          <w:szCs w:val="24"/>
                        </w:rPr>
                      </w:pPr>
                      <w:r>
                        <w:rPr>
                          <w:b/>
                          <w:color w:val="2D2A1B"/>
                          <w:sz w:val="24"/>
                          <w:szCs w:val="24"/>
                        </w:rPr>
                        <w:t xml:space="preserve">For more information, please contact </w:t>
                      </w:r>
                      <w:r w:rsidR="00E636EF">
                        <w:rPr>
                          <w:b/>
                          <w:color w:val="2D2A1B"/>
                          <w:sz w:val="24"/>
                          <w:szCs w:val="24"/>
                        </w:rPr>
                        <w:t>Jeanette Bussey, Director of Outpatient Services at 775-789-4248 or by email at Jeanette.bussey@uhsinc.com</w:t>
                      </w:r>
                    </w:p>
                    <w:p w:rsidR="009346E8" w:rsidRDefault="009346E8" w:rsidP="00566B62">
                      <w:pPr>
                        <w:pStyle w:val="BodyText01"/>
                        <w:rPr>
                          <w:b/>
                          <w:sz w:val="24"/>
                        </w:rPr>
                      </w:pPr>
                    </w:p>
                  </w:txbxContent>
                </v:textbox>
              </v:shape>
            </w:pict>
          </mc:Fallback>
        </mc:AlternateContent>
      </w:r>
      <w:r>
        <w:rPr>
          <w:noProof/>
          <w:szCs w:val="20"/>
        </w:rPr>
        <mc:AlternateContent>
          <mc:Choice Requires="wps">
            <w:drawing>
              <wp:anchor distT="0" distB="0" distL="114300" distR="114300" simplePos="0" relativeHeight="251658240" behindDoc="0" locked="0" layoutInCell="1" allowOverlap="1">
                <wp:simplePos x="0" y="0"/>
                <wp:positionH relativeFrom="column">
                  <wp:posOffset>-539115</wp:posOffset>
                </wp:positionH>
                <wp:positionV relativeFrom="paragraph">
                  <wp:posOffset>916940</wp:posOffset>
                </wp:positionV>
                <wp:extent cx="6629400" cy="4832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564" w:rsidRDefault="00FA5574" w:rsidP="00FA5574">
                            <w:pPr>
                              <w:pStyle w:val="Subhead01"/>
                              <w:jc w:val="center"/>
                              <w:rPr>
                                <w:b/>
                                <w:color w:val="1D1B11" w:themeColor="background2" w:themeShade="1A"/>
                                <w:sz w:val="36"/>
                                <w:szCs w:val="36"/>
                                <w:lang w:val="en-US"/>
                              </w:rPr>
                            </w:pPr>
                            <w:r>
                              <w:rPr>
                                <w:b/>
                                <w:color w:val="1D1B11" w:themeColor="background2" w:themeShade="1A"/>
                                <w:sz w:val="36"/>
                                <w:szCs w:val="36"/>
                                <w:lang w:val="en-US"/>
                              </w:rPr>
                              <w:t>Intensive Outpatient Program Schedule</w:t>
                            </w:r>
                          </w:p>
                          <w:p w:rsidR="009346E8" w:rsidRPr="009346E8" w:rsidRDefault="009346E8" w:rsidP="009346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2.45pt;margin-top:72.2pt;width:522pt;height:3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OJuA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5RoL20KIHtjfoVu7R3FZnHHQGTvcDuJk9HEOXHVM93Mnqq0ZCLlsqNuxGKTm2jNaQXWhv+mdX&#10;JxxtQdbjB1lDGLo10gHtG9Xb0kExEKBDlx5PnbGpVHAYx1FKAjBVYCPJZXQ5cyFodrw9KG3eMdkj&#10;u8ixgs47dLq708ZmQ7Ojiw0mZMm7znW/E88OwHE6gdhw1dpsFq6ZP9IgXSWrhHgkilceCYrCuymX&#10;xIvLcD4rLovlsgh/2rghyVpe10zYMEdhheTPGneQ+CSJk7S07Hht4WxKWm3Wy06hHQVhl+47FOTM&#10;zX+ehisCcHlBKYxIcBulXhknc4+UZOal8yDxgjC9TeOApKQon1O644L9OyU05jidRbNJTL/lFrjv&#10;NTea9dzA6Oh4n+Pk5EQzK8GVqF1rDeXdtD4rhU3/qRTQ7mOjnWCtRie1mv16715GZKNbMa9l/QgK&#10;VhIEBlqEsQeLVqrvGI0wQnKsv22pYhh17wW8gjQkxM4ctyGzeQQbdW5Zn1uoqAAqxwajabk005za&#10;DopvWog0vTshb+DlNNyJ+imrw3uDMeG4HUaanUPne+f1NHgXvwAAAP//AwBQSwMEFAAGAAgAAAAh&#10;ALtDF5PfAAAACwEAAA8AAABkcnMvZG93bnJldi54bWxMj8tOwzAQRfdI/IM1SOxau5GDmhCnQiC2&#10;IMpDYufG0yQiHkex24S/Z1jBcnSP7j1T7RY/iDNOsQ9kYLNWIJCa4HpqDby9Pq62IGKy5OwQCA18&#10;Y4RdfXlR2dKFmV7wvE+t4BKKpTXQpTSWUsamQ2/jOoxInB3D5G3ic2qlm+zM5X6QmVI30tueeKGz&#10;I9532HztT97A+9Px80Or5/bB5+McFiXJF9KY66vl7hZEwiX9wfCrz+pQs9MhnMhFMRhYbXXBKAda&#10;axBMFHmxAXEwkGUqB1lX8v8P9Q8AAAD//wMAUEsBAi0AFAAGAAgAAAAhALaDOJL+AAAA4QEAABMA&#10;AAAAAAAAAAAAAAAAAAAAAFtDb250ZW50X1R5cGVzXS54bWxQSwECLQAUAAYACAAAACEAOP0h/9YA&#10;AACUAQAACwAAAAAAAAAAAAAAAAAvAQAAX3JlbHMvLnJlbHNQSwECLQAUAAYACAAAACEATdGzibgC&#10;AADABQAADgAAAAAAAAAAAAAAAAAuAgAAZHJzL2Uyb0RvYy54bWxQSwECLQAUAAYACAAAACEAu0MX&#10;k98AAAALAQAADwAAAAAAAAAAAAAAAAASBQAAZHJzL2Rvd25yZXYueG1sUEsFBgAAAAAEAAQA8wAA&#10;AB4GAAAAAA==&#10;" filled="f" stroked="f">
                <v:textbox>
                  <w:txbxContent>
                    <w:p w:rsidR="00123564" w:rsidRDefault="00FA5574" w:rsidP="00FA5574">
                      <w:pPr>
                        <w:pStyle w:val="Subhead01"/>
                        <w:jc w:val="center"/>
                        <w:rPr>
                          <w:b/>
                          <w:color w:val="1D1B11" w:themeColor="background2" w:themeShade="1A"/>
                          <w:sz w:val="36"/>
                          <w:szCs w:val="36"/>
                          <w:lang w:val="en-US"/>
                        </w:rPr>
                      </w:pPr>
                      <w:r>
                        <w:rPr>
                          <w:b/>
                          <w:color w:val="1D1B11" w:themeColor="background2" w:themeShade="1A"/>
                          <w:sz w:val="36"/>
                          <w:szCs w:val="36"/>
                          <w:lang w:val="en-US"/>
                        </w:rPr>
                        <w:t>Intensive Outpatient Program Schedule</w:t>
                      </w:r>
                    </w:p>
                    <w:p w:rsidR="009346E8" w:rsidRPr="009346E8" w:rsidRDefault="009346E8" w:rsidP="009346E8"/>
                  </w:txbxContent>
                </v:textbox>
              </v:shape>
            </w:pict>
          </mc:Fallback>
        </mc:AlternateContent>
      </w:r>
      <w:r>
        <w:rPr>
          <w:noProof/>
          <w:szCs w:val="20"/>
        </w:rPr>
        <mc:AlternateContent>
          <mc:Choice Requires="wps">
            <w:drawing>
              <wp:anchor distT="0" distB="0" distL="114300" distR="114300" simplePos="0" relativeHeight="251659264" behindDoc="0" locked="0" layoutInCell="1" allowOverlap="1">
                <wp:simplePos x="0" y="0"/>
                <wp:positionH relativeFrom="column">
                  <wp:posOffset>-539115</wp:posOffset>
                </wp:positionH>
                <wp:positionV relativeFrom="paragraph">
                  <wp:posOffset>4133850</wp:posOffset>
                </wp:positionV>
                <wp:extent cx="2625090" cy="339344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339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6E8" w:rsidRDefault="009346E8" w:rsidP="00566B62">
                            <w:pPr>
                              <w:pStyle w:val="photoBox"/>
                            </w:pPr>
                          </w:p>
                          <w:p w:rsidR="0098050A" w:rsidRPr="0098050A" w:rsidRDefault="001A4B32" w:rsidP="0098050A">
                            <w:pPr>
                              <w:pStyle w:val="BodyText01"/>
                              <w:spacing w:line="240" w:lineRule="auto"/>
                              <w:jc w:val="both"/>
                              <w:rPr>
                                <w:b/>
                                <w:color w:val="2D2A1B"/>
                                <w:sz w:val="21"/>
                                <w:szCs w:val="21"/>
                              </w:rPr>
                            </w:pPr>
                            <w:r w:rsidRPr="0098050A">
                              <w:rPr>
                                <w:b/>
                                <w:color w:val="2D2A1B"/>
                                <w:sz w:val="21"/>
                                <w:szCs w:val="21"/>
                              </w:rPr>
                              <w:t>West Hills Hospital</w:t>
                            </w:r>
                            <w:r w:rsidR="00E636EF">
                              <w:rPr>
                                <w:b/>
                                <w:color w:val="2D2A1B"/>
                                <w:sz w:val="21"/>
                                <w:szCs w:val="21"/>
                              </w:rPr>
                              <w:t xml:space="preserve"> is now offering three</w:t>
                            </w:r>
                            <w:bookmarkStart w:id="0" w:name="_GoBack"/>
                            <w:bookmarkEnd w:id="0"/>
                            <w:r w:rsidRPr="0098050A">
                              <w:rPr>
                                <w:b/>
                                <w:color w:val="2D2A1B"/>
                                <w:sz w:val="21"/>
                                <w:szCs w:val="21"/>
                              </w:rPr>
                              <w:t xml:space="preserve"> </w:t>
                            </w:r>
                            <w:r w:rsidR="0098050A">
                              <w:rPr>
                                <w:b/>
                                <w:color w:val="2D2A1B"/>
                                <w:sz w:val="21"/>
                                <w:szCs w:val="21"/>
                              </w:rPr>
                              <w:t>Intensive Outpatient</w:t>
                            </w:r>
                            <w:r w:rsidRPr="0098050A">
                              <w:rPr>
                                <w:b/>
                                <w:color w:val="2D2A1B"/>
                                <w:sz w:val="21"/>
                                <w:szCs w:val="21"/>
                              </w:rPr>
                              <w:t xml:space="preserve"> groups provided by expert clinicians. The curriculum includes process and educational group discussions.  Group</w:t>
                            </w:r>
                            <w:r w:rsidR="0098050A" w:rsidRPr="0098050A">
                              <w:rPr>
                                <w:b/>
                                <w:color w:val="2D2A1B"/>
                                <w:sz w:val="21"/>
                                <w:szCs w:val="21"/>
                              </w:rPr>
                              <w:t>s</w:t>
                            </w:r>
                            <w:r w:rsidRPr="0098050A">
                              <w:rPr>
                                <w:b/>
                                <w:color w:val="2D2A1B"/>
                                <w:sz w:val="21"/>
                                <w:szCs w:val="21"/>
                              </w:rPr>
                              <w:t xml:space="preserve"> focus on life skills training, recovery skills, communication and relationship skills and relapse prevention plans.  </w:t>
                            </w:r>
                          </w:p>
                          <w:p w:rsidR="0098050A" w:rsidRPr="0098050A" w:rsidRDefault="0098050A" w:rsidP="0098050A">
                            <w:pPr>
                              <w:pStyle w:val="BodyText01"/>
                              <w:spacing w:line="240" w:lineRule="auto"/>
                              <w:jc w:val="both"/>
                              <w:rPr>
                                <w:b/>
                                <w:color w:val="2D2A1B"/>
                                <w:sz w:val="21"/>
                                <w:szCs w:val="21"/>
                              </w:rPr>
                            </w:pPr>
                          </w:p>
                          <w:p w:rsidR="001A4B32" w:rsidRPr="0098050A" w:rsidRDefault="001A4B32" w:rsidP="0098050A">
                            <w:pPr>
                              <w:pStyle w:val="BodyText01"/>
                              <w:spacing w:line="240" w:lineRule="auto"/>
                              <w:jc w:val="both"/>
                              <w:rPr>
                                <w:b/>
                                <w:color w:val="2D2A1B"/>
                                <w:sz w:val="21"/>
                                <w:szCs w:val="21"/>
                              </w:rPr>
                            </w:pPr>
                            <w:r w:rsidRPr="0098050A">
                              <w:rPr>
                                <w:b/>
                                <w:color w:val="2D2A1B"/>
                                <w:sz w:val="21"/>
                                <w:szCs w:val="21"/>
                              </w:rPr>
                              <w:t>Our services are designed to provide a smooth transition from inpatient to home, or to help prevent the need for an inpatient admission.  Our caring staff will work with you to help you be successful with your mental health treatment goals and your life in general.</w:t>
                            </w:r>
                          </w:p>
                          <w:p w:rsidR="0098050A" w:rsidRPr="0098050A" w:rsidRDefault="0098050A" w:rsidP="0098050A">
                            <w:pPr>
                              <w:pStyle w:val="BodyText01"/>
                              <w:spacing w:line="240" w:lineRule="auto"/>
                              <w:jc w:val="both"/>
                              <w:rPr>
                                <w:b/>
                                <w:color w:val="2D2A1B"/>
                                <w:sz w:val="21"/>
                                <w:szCs w:val="21"/>
                              </w:rPr>
                            </w:pPr>
                          </w:p>
                          <w:p w:rsidR="0098050A" w:rsidRPr="0098050A" w:rsidRDefault="0098050A" w:rsidP="0098050A">
                            <w:pPr>
                              <w:pStyle w:val="BodyText01"/>
                              <w:spacing w:line="240" w:lineRule="auto"/>
                              <w:jc w:val="both"/>
                              <w:rPr>
                                <w:b/>
                                <w:color w:val="2D2A1B"/>
                                <w:sz w:val="21"/>
                                <w:szCs w:val="21"/>
                              </w:rPr>
                            </w:pPr>
                            <w:r w:rsidRPr="0098050A">
                              <w:rPr>
                                <w:b/>
                                <w:color w:val="2D2A1B"/>
                                <w:sz w:val="21"/>
                                <w:szCs w:val="21"/>
                              </w:rPr>
                              <w:t xml:space="preserve">Additional resources and referrals will be discussed as appropriate. </w:t>
                            </w:r>
                          </w:p>
                          <w:p w:rsidR="009346E8" w:rsidRDefault="009346E8"/>
                          <w:p w:rsidR="0098050A" w:rsidRDefault="009805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2.45pt;margin-top:325.5pt;width:206.7pt;height:26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yhugIAAME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woiTDkr0SEeN7sSIYpOdoVcpKD30oKZHeIYq20hVfy/K7wpxsWoI39JbKcXQUFKBd7756V58nXCU&#10;AdkMn0QFZshOCws01rIzqYNkIECHKj2dKmNcKeExiIK5l4CoBNlslszC0NbOJenxey+V/kBFh8wh&#10;wxJKb+HJ/l5p4w5JjyrGGhcFa1tb/pa/eADF6QWMw1cjM27Yaj4nXrKO13HohEG0dkIvz53bYhU6&#10;UeEv5vksX61y/5ex64dpw6qKcmPmyCw//LPKHTg+ceLELSVaVhk445KS282qlWhPgNmFXTbpIDmr&#10;uS/dsEmAWF6F5AehdxckThHFCycswrmTLLzY8fzkLom8MAnz4mVI94zTfw8JDRlO5sF8YtPZ6Vex&#10;eXa9jY2kHdMwO1rWZTg+KZHUcHDNK1taTVg7nS9SYdw/pwLKfSy0Zawh6URXPW5G2xqzYyNsRPUE&#10;FJYCCAZkhLkHh0bInxgNMEMyrH7siKQYtR85tEHiG5oibS/hfBHARV5KNpcSwkuAyrDGaDqu9DSo&#10;dr1k2wYsTY3HxS20Ts0sqU2PTV4dGg7mhI3tMNPMILq8W63z5F3+BgAA//8DAFBLAwQUAAYACAAA&#10;ACEAZ4jN8eAAAAAMAQAADwAAAGRycy9kb3ducmV2LnhtbEyPy07DMBBF90j8gzVI7Fo7JanSEKdC&#10;ILZUlIfEzo2nSUQ8jmK3CX/fYQXL0Rzde265nV0vzjiGzpOGZKlAINXedtRoeH97XuQgQjRkTe8J&#10;NfxggG11fVWawvqJXvG8j43gEAqF0dDGOBRShrpFZ8LSD0j8O/rRmcjn2Eg7monDXS9XSq2lMx1x&#10;Q2sGfGyx/t6fnIaPl+PXZ6p2zZPLhsnPSpLbSK1vb+aHexAR5/gHw68+q0PFTgd/IhtEr2GRpxtG&#10;NayzhEcxcbfKMxAHRpM8S0FWpfw/oroAAAD//wMAUEsBAi0AFAAGAAgAAAAhALaDOJL+AAAA4QEA&#10;ABMAAAAAAAAAAAAAAAAAAAAAAFtDb250ZW50X1R5cGVzXS54bWxQSwECLQAUAAYACAAAACEAOP0h&#10;/9YAAACUAQAACwAAAAAAAAAAAAAAAAAvAQAAX3JlbHMvLnJlbHNQSwECLQAUAAYACAAAACEA0FQc&#10;oboCAADBBQAADgAAAAAAAAAAAAAAAAAuAgAAZHJzL2Uyb0RvYy54bWxQSwECLQAUAAYACAAAACEA&#10;Z4jN8eAAAAAMAQAADwAAAAAAAAAAAAAAAAAUBQAAZHJzL2Rvd25yZXYueG1sUEsFBgAAAAAEAAQA&#10;8wAAACEGAAAAAA==&#10;" filled="f" stroked="f">
                <v:textbox>
                  <w:txbxContent>
                    <w:p w:rsidR="009346E8" w:rsidRDefault="009346E8" w:rsidP="00566B62">
                      <w:pPr>
                        <w:pStyle w:val="photoBox"/>
                      </w:pPr>
                    </w:p>
                    <w:p w:rsidR="0098050A" w:rsidRPr="0098050A" w:rsidRDefault="001A4B32" w:rsidP="0098050A">
                      <w:pPr>
                        <w:pStyle w:val="BodyText01"/>
                        <w:spacing w:line="240" w:lineRule="auto"/>
                        <w:jc w:val="both"/>
                        <w:rPr>
                          <w:b/>
                          <w:color w:val="2D2A1B"/>
                          <w:sz w:val="21"/>
                          <w:szCs w:val="21"/>
                        </w:rPr>
                      </w:pPr>
                      <w:r w:rsidRPr="0098050A">
                        <w:rPr>
                          <w:b/>
                          <w:color w:val="2D2A1B"/>
                          <w:sz w:val="21"/>
                          <w:szCs w:val="21"/>
                        </w:rPr>
                        <w:t>West Hills Hospital</w:t>
                      </w:r>
                      <w:r w:rsidR="00E636EF">
                        <w:rPr>
                          <w:b/>
                          <w:color w:val="2D2A1B"/>
                          <w:sz w:val="21"/>
                          <w:szCs w:val="21"/>
                        </w:rPr>
                        <w:t xml:space="preserve"> is now offering three</w:t>
                      </w:r>
                      <w:bookmarkStart w:id="1" w:name="_GoBack"/>
                      <w:bookmarkEnd w:id="1"/>
                      <w:r w:rsidRPr="0098050A">
                        <w:rPr>
                          <w:b/>
                          <w:color w:val="2D2A1B"/>
                          <w:sz w:val="21"/>
                          <w:szCs w:val="21"/>
                        </w:rPr>
                        <w:t xml:space="preserve"> </w:t>
                      </w:r>
                      <w:r w:rsidR="0098050A">
                        <w:rPr>
                          <w:b/>
                          <w:color w:val="2D2A1B"/>
                          <w:sz w:val="21"/>
                          <w:szCs w:val="21"/>
                        </w:rPr>
                        <w:t>Intensive Outpatient</w:t>
                      </w:r>
                      <w:r w:rsidRPr="0098050A">
                        <w:rPr>
                          <w:b/>
                          <w:color w:val="2D2A1B"/>
                          <w:sz w:val="21"/>
                          <w:szCs w:val="21"/>
                        </w:rPr>
                        <w:t xml:space="preserve"> groups provided by expert clinicians. The curriculum includes process and educational group discussions.  Group</w:t>
                      </w:r>
                      <w:r w:rsidR="0098050A" w:rsidRPr="0098050A">
                        <w:rPr>
                          <w:b/>
                          <w:color w:val="2D2A1B"/>
                          <w:sz w:val="21"/>
                          <w:szCs w:val="21"/>
                        </w:rPr>
                        <w:t>s</w:t>
                      </w:r>
                      <w:r w:rsidRPr="0098050A">
                        <w:rPr>
                          <w:b/>
                          <w:color w:val="2D2A1B"/>
                          <w:sz w:val="21"/>
                          <w:szCs w:val="21"/>
                        </w:rPr>
                        <w:t xml:space="preserve"> focus on life skills training, recovery skills, communication and relationship skills and relapse prevention plans.  </w:t>
                      </w:r>
                    </w:p>
                    <w:p w:rsidR="0098050A" w:rsidRPr="0098050A" w:rsidRDefault="0098050A" w:rsidP="0098050A">
                      <w:pPr>
                        <w:pStyle w:val="BodyText01"/>
                        <w:spacing w:line="240" w:lineRule="auto"/>
                        <w:jc w:val="both"/>
                        <w:rPr>
                          <w:b/>
                          <w:color w:val="2D2A1B"/>
                          <w:sz w:val="21"/>
                          <w:szCs w:val="21"/>
                        </w:rPr>
                      </w:pPr>
                    </w:p>
                    <w:p w:rsidR="001A4B32" w:rsidRPr="0098050A" w:rsidRDefault="001A4B32" w:rsidP="0098050A">
                      <w:pPr>
                        <w:pStyle w:val="BodyText01"/>
                        <w:spacing w:line="240" w:lineRule="auto"/>
                        <w:jc w:val="both"/>
                        <w:rPr>
                          <w:b/>
                          <w:color w:val="2D2A1B"/>
                          <w:sz w:val="21"/>
                          <w:szCs w:val="21"/>
                        </w:rPr>
                      </w:pPr>
                      <w:r w:rsidRPr="0098050A">
                        <w:rPr>
                          <w:b/>
                          <w:color w:val="2D2A1B"/>
                          <w:sz w:val="21"/>
                          <w:szCs w:val="21"/>
                        </w:rPr>
                        <w:t>Our services are designed to provide a smooth transition from inpatient to home, or to help prevent the need for an inpatient admission.  Our caring staff will work with you to help you be successful with your mental health treatment goals and your life in general.</w:t>
                      </w:r>
                    </w:p>
                    <w:p w:rsidR="0098050A" w:rsidRPr="0098050A" w:rsidRDefault="0098050A" w:rsidP="0098050A">
                      <w:pPr>
                        <w:pStyle w:val="BodyText01"/>
                        <w:spacing w:line="240" w:lineRule="auto"/>
                        <w:jc w:val="both"/>
                        <w:rPr>
                          <w:b/>
                          <w:color w:val="2D2A1B"/>
                          <w:sz w:val="21"/>
                          <w:szCs w:val="21"/>
                        </w:rPr>
                      </w:pPr>
                    </w:p>
                    <w:p w:rsidR="0098050A" w:rsidRPr="0098050A" w:rsidRDefault="0098050A" w:rsidP="0098050A">
                      <w:pPr>
                        <w:pStyle w:val="BodyText01"/>
                        <w:spacing w:line="240" w:lineRule="auto"/>
                        <w:jc w:val="both"/>
                        <w:rPr>
                          <w:b/>
                          <w:color w:val="2D2A1B"/>
                          <w:sz w:val="21"/>
                          <w:szCs w:val="21"/>
                        </w:rPr>
                      </w:pPr>
                      <w:r w:rsidRPr="0098050A">
                        <w:rPr>
                          <w:b/>
                          <w:color w:val="2D2A1B"/>
                          <w:sz w:val="21"/>
                          <w:szCs w:val="21"/>
                        </w:rPr>
                        <w:t xml:space="preserve">Additional resources and referrals will be discussed as appropriate. </w:t>
                      </w:r>
                    </w:p>
                    <w:p w:rsidR="009346E8" w:rsidRDefault="009346E8"/>
                    <w:p w:rsidR="0098050A" w:rsidRDefault="0098050A"/>
                  </w:txbxContent>
                </v:textbox>
              </v:shape>
            </w:pict>
          </mc:Fallback>
        </mc:AlternateContent>
      </w:r>
      <w:r>
        <w:rPr>
          <w:noProof/>
          <w:szCs w:val="20"/>
        </w:rPr>
        <mc:AlternateContent>
          <mc:Choice Requires="wps">
            <w:drawing>
              <wp:anchor distT="36576" distB="36576" distL="36576" distR="36576" simplePos="0" relativeHeight="251656192" behindDoc="0" locked="0" layoutInCell="1" allowOverlap="1">
                <wp:simplePos x="0" y="0"/>
                <wp:positionH relativeFrom="column">
                  <wp:posOffset>-539115</wp:posOffset>
                </wp:positionH>
                <wp:positionV relativeFrom="paragraph">
                  <wp:posOffset>8117840</wp:posOffset>
                </wp:positionV>
                <wp:extent cx="6515100" cy="58801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8801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46E8" w:rsidRPr="009346E8" w:rsidRDefault="009346E8" w:rsidP="009346E8">
                            <w:pPr>
                              <w:jc w:val="center"/>
                              <w:rPr>
                                <w:b/>
                                <w:color w:val="DDD9C3" w:themeColor="background2" w:themeShade="E6"/>
                                <w:sz w:val="28"/>
                                <w:szCs w:val="28"/>
                              </w:rPr>
                            </w:pPr>
                            <w:r w:rsidRPr="009346E8">
                              <w:rPr>
                                <w:b/>
                                <w:color w:val="DDD9C3" w:themeColor="background2" w:themeShade="E6"/>
                                <w:sz w:val="28"/>
                                <w:szCs w:val="28"/>
                              </w:rPr>
                              <w:t>1240 E. Ninth St., Reno NV  89512</w:t>
                            </w:r>
                          </w:p>
                          <w:p w:rsidR="009346E8" w:rsidRPr="009346E8" w:rsidRDefault="009346E8" w:rsidP="009346E8">
                            <w:pPr>
                              <w:jc w:val="center"/>
                              <w:rPr>
                                <w:color w:val="DDD9C3" w:themeColor="background2" w:themeShade="E6"/>
                                <w:sz w:val="28"/>
                                <w:szCs w:val="28"/>
                              </w:rPr>
                            </w:pPr>
                            <w:r w:rsidRPr="009346E8">
                              <w:rPr>
                                <w:b/>
                                <w:color w:val="DDD9C3" w:themeColor="background2" w:themeShade="E6"/>
                                <w:sz w:val="28"/>
                                <w:szCs w:val="28"/>
                              </w:rPr>
                              <w:t>775-323-0478~800-242-0478</w:t>
                            </w:r>
                          </w:p>
                          <w:p w:rsidR="009346E8" w:rsidRPr="001B1D0C" w:rsidRDefault="009346E8" w:rsidP="00566B62">
                            <w:pPr>
                              <w:pStyle w:val="BodyText2"/>
                              <w:ind w:left="144"/>
                              <w:rPr>
                                <w:b w:val="0"/>
                                <w:i/>
                                <w:color w:val="FFFFFF"/>
                              </w:rPr>
                            </w:pPr>
                          </w:p>
                          <w:p w:rsidR="009346E8" w:rsidRPr="001B1D0C" w:rsidRDefault="009346E8" w:rsidP="00566B62">
                            <w:pPr>
                              <w:pStyle w:val="BodyText2"/>
                              <w:ind w:left="144"/>
                              <w:rPr>
                                <w:b w:val="0"/>
                                <w:i/>
                                <w:color w:val="FFFFFF"/>
                              </w:rPr>
                            </w:pPr>
                          </w:p>
                          <w:p w:rsidR="009346E8" w:rsidRPr="001B1D0C" w:rsidRDefault="009346E8">
                            <w:pPr>
                              <w:widowControl w:val="0"/>
                              <w:spacing w:before="240" w:line="360" w:lineRule="auto"/>
                              <w:rPr>
                                <w:rFonts w:ascii="Verdana" w:hAnsi="Verdana"/>
                                <w:i/>
                                <w:color w:val="FFFFFF"/>
                                <w:sz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42.45pt;margin-top:639.2pt;width:513pt;height:46.3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4R9QIAAIsGAAAOAAAAZHJzL2Uyb0RvYy54bWysVVtvmzAUfp+0/2D5nQIJEIJKpwTCNKm7&#10;SO1+gAMmWAOb2U5IN+2/79ikKU33MK3LA/Ll+Dvfd265fnfsWnSgUjHBU+xfeRhRXoqK8V2Kv94X&#10;ToyR0oRXpBWcpviBKvzu5u2b66FP6Ew0oq2oRADCVTL0KW607hPXVWVDO6KuRE85XNZCdkTDVu7c&#10;SpIB0LvWnXle5A5CVr0UJVUKTvPxEt9Y/Lqmpf5c14pq1KYYuGn7lfa7NV/35pokO0n6hpUnGuQf&#10;WHSEcXB6hsqJJmgv2QuojpVSKFHrq1J0rqhrVlKrAdT43oWau4b01GqB4Kj+HCb1/2DLT4cvErEq&#10;xSFGnHSQont61Ggtjigw0Rl6lYDRXQ9m+gjHkGWrVPW3ovymEBdZQ/iOrqQUQ0NJBex889KdPB1x&#10;lAHZDh9FBW7IXgsLdKxlZ0IHwUCADll6OGfGUCnhMAr90PfgqoS7MI4hVtYFSR5f91Lp91R0yCxS&#10;LCHzFp0cbpU2bEjyaGKccVGwtrXZb/mzAzAcT6gtn/E1SYAJLI2l4WRT+3PpLTfxJg6cYBZtnMDL&#10;c2dVZIETFf4izOd5luX+L8PCD5KGVRXlxuljmfnB36XxVPBjgZwLTYmWVQbOUFJyt81aiQ4EyjzL&#10;g7k/P4VnYuY+p2FDAlouJPmzwFvPlk4RxQsnKILQWS682PH85XoZecEyyIvnkm4Zp6+XhIYUL8MZ&#10;FCFpdzBJTu00oX+h0rO/lypJ0jENI6VlXYrjsxFJTGlueGVTrglrx/UkKEbIn4OyKkJvEcxjZ7EI&#10;504w33jOOi4yZ5X5UbTYrLP15iLPG1s76vVxsdmZFOKE78nHE2Wo3Mcqtb1n2m1sPH3cHm2Tn1t6&#10;K6oHaEYpoFegrWCCw6IR8gdGA0zDFKvveyIpRu0HDg09j8JFBONzupHTzXa6IbwEqBRryKZdZnoc&#10;uftesl0DnsYRwsUKhkDNbH+aaTGyAkVmAxPPajtNZzNSp3tr9fQfcvMbAAD//wMAUEsDBBQABgAI&#10;AAAAIQBVqhFo5AAAAA0BAAAPAAAAZHJzL2Rvd25yZXYueG1sTI/BTsMwDIbvSLxDZCQuaEtTqq0r&#10;TSeYtAviAAMmccua0FYkTtVkbXl7zAmO9v/p9+dyOzvLRjOEzqMEsUyAGay97rCR8Pa6X+TAQlSo&#10;lfVoJHybANvq8qJUhfYTvpjxEBtGJRgKJaGNsS84D3VrnApL3xuk7NMPTkUah4brQU1U7ixPk2TF&#10;neqQLrSqN7vW1F+Hs5PwsRLpze44P02P43EQTfb+/LC3Ul5fzfd3wKKZ4x8Mv/qkDhU5nfwZdWBW&#10;wiLPNoRSkK7zDBghm0wIYCda3a5FArwq+f8vqh8AAAD//wMAUEsBAi0AFAAGAAgAAAAhALaDOJL+&#10;AAAA4QEAABMAAAAAAAAAAAAAAAAAAAAAAFtDb250ZW50X1R5cGVzXS54bWxQSwECLQAUAAYACAAA&#10;ACEAOP0h/9YAAACUAQAACwAAAAAAAAAAAAAAAAAvAQAAX3JlbHMvLnJlbHNQSwECLQAUAAYACAAA&#10;ACEAdH9eEfUCAACLBgAADgAAAAAAAAAAAAAAAAAuAgAAZHJzL2Uyb0RvYy54bWxQSwECLQAUAAYA&#10;CAAAACEAVaoRaOQAAAANAQAADwAAAAAAAAAAAAAAAABPBQAAZHJzL2Rvd25yZXYueG1sUEsFBgAA&#10;AAAEAAQA8wAAAGAGAAAAAA==&#10;" filled="f" fillcolor="#cd4313" stroked="f" insetpen="t">
                <v:textbox inset="2.88pt,2.88pt,2.88pt,2.88pt">
                  <w:txbxContent>
                    <w:p w:rsidR="009346E8" w:rsidRPr="009346E8" w:rsidRDefault="009346E8" w:rsidP="009346E8">
                      <w:pPr>
                        <w:jc w:val="center"/>
                        <w:rPr>
                          <w:b/>
                          <w:color w:val="DDD9C3" w:themeColor="background2" w:themeShade="E6"/>
                          <w:sz w:val="28"/>
                          <w:szCs w:val="28"/>
                        </w:rPr>
                      </w:pPr>
                      <w:r w:rsidRPr="009346E8">
                        <w:rPr>
                          <w:b/>
                          <w:color w:val="DDD9C3" w:themeColor="background2" w:themeShade="E6"/>
                          <w:sz w:val="28"/>
                          <w:szCs w:val="28"/>
                        </w:rPr>
                        <w:t>1240 E. Ninth St., Reno NV  89512</w:t>
                      </w:r>
                    </w:p>
                    <w:p w:rsidR="009346E8" w:rsidRPr="009346E8" w:rsidRDefault="009346E8" w:rsidP="009346E8">
                      <w:pPr>
                        <w:jc w:val="center"/>
                        <w:rPr>
                          <w:color w:val="DDD9C3" w:themeColor="background2" w:themeShade="E6"/>
                          <w:sz w:val="28"/>
                          <w:szCs w:val="28"/>
                        </w:rPr>
                      </w:pPr>
                      <w:r w:rsidRPr="009346E8">
                        <w:rPr>
                          <w:b/>
                          <w:color w:val="DDD9C3" w:themeColor="background2" w:themeShade="E6"/>
                          <w:sz w:val="28"/>
                          <w:szCs w:val="28"/>
                        </w:rPr>
                        <w:t>775-323-0478~800-242-0478</w:t>
                      </w:r>
                    </w:p>
                    <w:p w:rsidR="009346E8" w:rsidRPr="001B1D0C" w:rsidRDefault="009346E8" w:rsidP="00566B62">
                      <w:pPr>
                        <w:pStyle w:val="BodyText2"/>
                        <w:ind w:left="144"/>
                        <w:rPr>
                          <w:b w:val="0"/>
                          <w:i/>
                          <w:color w:val="FFFFFF"/>
                        </w:rPr>
                      </w:pPr>
                    </w:p>
                    <w:p w:rsidR="009346E8" w:rsidRPr="001B1D0C" w:rsidRDefault="009346E8" w:rsidP="00566B62">
                      <w:pPr>
                        <w:pStyle w:val="BodyText2"/>
                        <w:ind w:left="144"/>
                        <w:rPr>
                          <w:b w:val="0"/>
                          <w:i/>
                          <w:color w:val="FFFFFF"/>
                        </w:rPr>
                      </w:pPr>
                    </w:p>
                    <w:p w:rsidR="009346E8" w:rsidRPr="001B1D0C" w:rsidRDefault="009346E8">
                      <w:pPr>
                        <w:widowControl w:val="0"/>
                        <w:spacing w:before="240" w:line="360" w:lineRule="auto"/>
                        <w:rPr>
                          <w:rFonts w:ascii="Verdana" w:hAnsi="Verdana"/>
                          <w:i/>
                          <w:color w:val="FFFFFF"/>
                          <w:sz w:val="18"/>
                        </w:rPr>
                      </w:pPr>
                    </w:p>
                  </w:txbxContent>
                </v:textbox>
              </v:shape>
            </w:pict>
          </mc:Fallback>
        </mc:AlternateContent>
      </w:r>
      <w:r>
        <w:rPr>
          <w:noProof/>
          <w:szCs w:val="20"/>
        </w:rPr>
        <mc:AlternateContent>
          <mc:Choice Requires="wps">
            <w:drawing>
              <wp:anchor distT="36576" distB="36576" distL="36576" distR="36576" simplePos="0" relativeHeight="251655168" behindDoc="0" locked="0" layoutInCell="1" allowOverlap="1">
                <wp:simplePos x="0" y="0"/>
                <wp:positionH relativeFrom="column">
                  <wp:posOffset>-862965</wp:posOffset>
                </wp:positionH>
                <wp:positionV relativeFrom="paragraph">
                  <wp:posOffset>-552450</wp:posOffset>
                </wp:positionV>
                <wp:extent cx="7200900" cy="1181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18173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46E8" w:rsidRDefault="00BB4E91" w:rsidP="00A82FAC">
                            <w:pPr>
                              <w:pStyle w:val="HeadlineGoesHere"/>
                              <w:rPr>
                                <w:noProof/>
                              </w:rPr>
                            </w:pPr>
                            <w:r>
                              <w:rPr>
                                <w:b w:val="0"/>
                                <w:caps w:val="0"/>
                                <w:noProof/>
                              </w:rPr>
                              <w:drawing>
                                <wp:inline distT="0" distB="0" distL="0" distR="0">
                                  <wp:extent cx="3076575" cy="100965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6575" cy="1009650"/>
                                          </a:xfrm>
                                          <a:prstGeom prst="rect">
                                            <a:avLst/>
                                          </a:prstGeom>
                                          <a:noFill/>
                                          <a:ln>
                                            <a:noFill/>
                                          </a:ln>
                                        </pic:spPr>
                                      </pic:pic>
                                    </a:graphicData>
                                  </a:graphic>
                                </wp:inline>
                              </w:drawing>
                            </w:r>
                          </w:p>
                          <w:p w:rsidR="009346E8" w:rsidRPr="001B1D0C" w:rsidRDefault="009346E8" w:rsidP="00566B62">
                            <w:pPr>
                              <w:pStyle w:val="HeadlineGoesHere"/>
                            </w:pPr>
                          </w:p>
                          <w:p w:rsidR="009346E8" w:rsidRPr="00266084" w:rsidRDefault="009346E8" w:rsidP="00566B62">
                            <w:pPr>
                              <w:rPr>
                                <w:color w:val="7B91A8"/>
                              </w:rPr>
                            </w:pPr>
                          </w:p>
                          <w:p w:rsidR="009346E8" w:rsidRPr="008E6DCF" w:rsidRDefault="009346E8" w:rsidP="00566B6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67.95pt;margin-top:-43.5pt;width:567pt;height:93.0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Vk+AIAAIwGAAAOAAAAZHJzL2Uyb0RvYy54bWysVdtunDAQfa/Uf7D8ToCF5aaQaBeWqlJ6&#10;kdp+gBfMYhVsajth06r/3rHZbEjah6rpPiBfxjPnzJmZvbw+Dj26o1IxwXPsX3gYUV6LhvFDjr98&#10;rpwEI6UJb0gvOM3xPVX4+ur1q8tpzOhKdKJvqETghKtsGnPcaT1mrqvqjg5EXYiRcrhshRyIhq08&#10;uI0kE3gfenfleZE7CdmMUtRUKTgt50t8Zf23La31h7ZVVKM+x4BN26+03735uleXJDtIMnasPsEg&#10;/4BiIIxD0LOrkmiCbiX7zdXAaimUaPVFLQZXtC2rqeUAbHzvGZtPHRmp5QLJUeM5Ter/ua3f332U&#10;iDU5DjDiZACJPtOjRltxRIHJzjSqDIw+jWCmj3AMKlumarwR9VeFuCg6wg90I6WYOkoaQOebl+7i&#10;6exHGSf76Z1oIAy51cI6OrZyMKmDZCDwDirdn5UxUGo4jEHr1IOrGu58P/HjYG1jkOzh+SiVfkPF&#10;gMwixxKkt+7J3Y3SBg7JHkxMNC4q1vdW/p4/OQDD+YTa+plfkwygwNJYGlBW2x+pl+6SXRI64Sra&#10;OaFXls6mKkInqvx4XQZlUZT+T4PCD7OONQ3lJuhDnfnh3+l4qvi5Qs6VpkTPGuPOQFLysC96ie4I&#10;1HlRhoFvxQMqCzP3KQybEuDyjJK/Cr3tKnWqKImdsArXThp7ieP56TaNvDANy+oppRvG6cspoSnH&#10;6Xq1xoj0Bxglp35awH/G0rO/UxE8MRuYhpnSsyHHydmIZKY2d7yxkmvC+nm9SIoh8uekbKq1F4dB&#10;4sTxOnDCYOc526QqnE3hR1G82xbb3TOdd7Z21MvzYtVZFOIC7ynGI2SQ+6FKbfOZfps7Tx/3R9vl&#10;tmtMY+5Fcw/dKAX0CvQVjHBYdEJ+x2iCcZhj9e2WSIpR/5ZDRwfROo5gfi43crnZLzeE1+AqxxrU&#10;tMtCzzP3dpTs0EGkeYZwsYEp0DLbn4+ogJHZwMiz3E7j2czU5d5aPf6JXP0CAAD//wMAUEsDBBQA&#10;BgAIAAAAIQA8PkLz4gAAAAsBAAAPAAAAZHJzL2Rvd25yZXYueG1sTI/NTsMwEITvSLyDtUhcUOu4&#10;QJuEOBVU6gVxgFIqcXOTJYnwT2S7SXh7tie4zWg/zc4U68loNqAPnbMSxDwBhrZydWcbCfv37SwF&#10;FqKytdLOooQfDLAuLy8KlddutG847GLDKMSGXEloY+xzzkPVolFh7nq0dPty3qhI1je89mqkcKP5&#10;IkmW3KjO0odW9bhpsfrenYyEz6VY3GwO08v4PBy8aO4+Xp+2Wsrrq+nxAVjEKf7BcK5P1aGkTkd3&#10;snVgWsJM3N5nxJJKV7SKkCxLBbDjWQjgZcH/byh/AQAA//8DAFBLAQItABQABgAIAAAAIQC2gziS&#10;/gAAAOEBAAATAAAAAAAAAAAAAAAAAAAAAABbQ29udGVudF9UeXBlc10ueG1sUEsBAi0AFAAGAAgA&#10;AAAhADj9If/WAAAAlAEAAAsAAAAAAAAAAAAAAAAALwEAAF9yZWxzLy5yZWxzUEsBAi0AFAAGAAgA&#10;AAAhADs1tWT4AgAAjAYAAA4AAAAAAAAAAAAAAAAALgIAAGRycy9lMm9Eb2MueG1sUEsBAi0AFAAG&#10;AAgAAAAhADw+QvPiAAAACwEAAA8AAAAAAAAAAAAAAAAAUgUAAGRycy9kb3ducmV2LnhtbFBLBQYA&#10;AAAABAAEAPMAAABhBgAAAAA=&#10;" filled="f" fillcolor="#cd4313" stroked="f" insetpen="t">
                <v:textbox inset="2.88pt,2.88pt,2.88pt,2.88pt">
                  <w:txbxContent>
                    <w:p w:rsidR="009346E8" w:rsidRDefault="00BB4E91" w:rsidP="00A82FAC">
                      <w:pPr>
                        <w:pStyle w:val="HeadlineGoesHere"/>
                        <w:rPr>
                          <w:noProof/>
                        </w:rPr>
                      </w:pPr>
                      <w:r>
                        <w:rPr>
                          <w:b w:val="0"/>
                          <w:caps w:val="0"/>
                          <w:noProof/>
                        </w:rPr>
                        <w:drawing>
                          <wp:inline distT="0" distB="0" distL="0" distR="0">
                            <wp:extent cx="3076575" cy="100965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6575" cy="1009650"/>
                                    </a:xfrm>
                                    <a:prstGeom prst="rect">
                                      <a:avLst/>
                                    </a:prstGeom>
                                    <a:noFill/>
                                    <a:ln>
                                      <a:noFill/>
                                    </a:ln>
                                  </pic:spPr>
                                </pic:pic>
                              </a:graphicData>
                            </a:graphic>
                          </wp:inline>
                        </w:drawing>
                      </w:r>
                    </w:p>
                    <w:p w:rsidR="009346E8" w:rsidRPr="001B1D0C" w:rsidRDefault="009346E8" w:rsidP="00566B62">
                      <w:pPr>
                        <w:pStyle w:val="HeadlineGoesHere"/>
                      </w:pPr>
                    </w:p>
                    <w:p w:rsidR="009346E8" w:rsidRPr="00266084" w:rsidRDefault="009346E8" w:rsidP="00566B62">
                      <w:pPr>
                        <w:rPr>
                          <w:color w:val="7B91A8"/>
                        </w:rPr>
                      </w:pPr>
                    </w:p>
                    <w:p w:rsidR="009346E8" w:rsidRPr="008E6DCF" w:rsidRDefault="009346E8" w:rsidP="00566B62"/>
                  </w:txbxContent>
                </v:textbox>
              </v:shape>
            </w:pict>
          </mc:Fallback>
        </mc:AlternateContent>
      </w:r>
      <w:r w:rsidR="00BB4E91">
        <w:rPr>
          <w:noProof/>
          <w:szCs w:val="20"/>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-914400</wp:posOffset>
            </wp:positionV>
            <wp:extent cx="7708900" cy="9982200"/>
            <wp:effectExtent l="0" t="0" r="6350" b="0"/>
            <wp:wrapNone/>
            <wp:docPr id="10" name="Picture 10" descr="YS_Legal_Vert_Flyer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S_Legal_Vert_Flyer_fro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08900" cy="9982200"/>
                    </a:xfrm>
                    <a:prstGeom prst="rect">
                      <a:avLst/>
                    </a:prstGeom>
                    <a:noFill/>
                  </pic:spPr>
                </pic:pic>
              </a:graphicData>
            </a:graphic>
          </wp:anchor>
        </w:drawing>
      </w:r>
      <w:r>
        <w:rPr>
          <w:noProof/>
          <w:szCs w:val="20"/>
        </w:rPr>
        <mc:AlternateContent>
          <mc:Choice Requires="wps">
            <w:drawing>
              <wp:anchor distT="36576" distB="36576" distL="36576" distR="36576" simplePos="0" relativeHeight="251660288" behindDoc="0" locked="0" layoutInCell="1" allowOverlap="1">
                <wp:simplePos x="0" y="0"/>
                <wp:positionH relativeFrom="column">
                  <wp:posOffset>3366135</wp:posOffset>
                </wp:positionH>
                <wp:positionV relativeFrom="paragraph">
                  <wp:posOffset>307340</wp:posOffset>
                </wp:positionV>
                <wp:extent cx="2464435" cy="609600"/>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6096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46E8" w:rsidRPr="003D0F32" w:rsidRDefault="009346E8" w:rsidP="003D0F3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265.05pt;margin-top:24.2pt;width:194.05pt;height:4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0m+gIAAIwGAAAOAAAAZHJzL2Uyb0RvYy54bWysVW1vmzAQ/j5p/8HydwokDklQ6ZRAmCZ1&#10;L1K7H+CACdbAZrYT0k377zubJKXtPkzr8gH57PPj5+65u1y/O7YNOjCluRQJDq8CjJgoZMnFLsFf&#10;73NvgZE2VJS0kYIl+IFp/O7m7ZvrvovZRNayKZlCACJ03HcJro3pYt/XRc1aqq9kxwQcVlK11ICp&#10;dn6paA/obeNPgiDye6nKTsmCaQ272XCIbxx+VbHCfK4qzQxqEgzcjPsq993ar39zTeOdol3NixMN&#10;+g8sWsoFPHqByqihaK/4C6iWF0pqWZmrQra+rCpeMBcDRBMGz6K5q2nHXCyQHN1d0qT/H2zx6fBF&#10;IV6CdhgJ2oJE9+xo0FoeUTiz6ek7HYPXXQd+5gj71tWGqrtbWXzTSMi0pmLHVkrJvma0BHqhvemP&#10;rg442oJs+4+yhHfo3kgHdKxUawEhGwjQQaaHizSWSwGbExIRMp1hVMBZFCyjwGnn0/h8u1PavGey&#10;RXaRYAXSO3R6uNXGsqHx2cU+JmTOm8bJ34gnG+A47DBXP8NtGgMTWFpPy8lp+3MZLDeLzYJ4ZBJt&#10;PBJkmbfKU+JFeTifZdMsTbPwl2URkrjmZcmEffRcZyH5Ox1PFT9UyKXStGx4aeEsJa1227RR6ECh&#10;ztOMTMOpUwBOHt38pzRcSiCWZyGFExKsJ0svjxZzj+Rk5i3nwcILwuUask6WJMufhnTLBXt9SKhP&#10;8HI2AYVps4NRcuqnEf1nUQbu9zJKGrfcwExpeJvgxcWJxrY0N6J0khvKm2E9SooN5M9JWeWzYE6m&#10;C28+n009Mt0E3nqRp94qDaNovlmn680znTeudvTr8+LUGRXiiO/pjUfKULnnKnW9Z9ttaDxz3B5d&#10;l0fnlt7K8gGaUUnoFeg4GOGwqKX6gVEP4zDB+vueKoZR80FAQ0+j2TyC+Tk21NjYjg0qCoBKsAE1&#10;3TI1w8zdd4rvanhpGCFCrmAIVNz1p50WAyuIyBow8lxsp/FsZ+rYdl6PfyI3vwEAAP//AwBQSwME&#10;FAAGAAgAAAAhANTY6EfhAAAACgEAAA8AAABkcnMvZG93bnJldi54bWxMj8FOwzAQRO9I/IO1SFwQ&#10;dRxMFUKcCir1gjiU0lbi5sYmibDXke0m4e8xJziu5mnmbbWarSGj9qF3KIAtMiAaG6d6bAXs3ze3&#10;BZAQJSppHGoB3zrAqr68qGSp3IRvetzFlqQSDKUU0MU4lJSGptNWhoUbNKbs03krYzp9S5WXUyq3&#10;huZZtqRW9pgWOjnodaebr93ZCvhYsvxmfZxfp5fx6FnLD9vnjRHi+mp+egQS9Rz/YPjVT+pQJ6eT&#10;O6MKxAi4v8tYQgXwggNJwAMrciCnRHLOgdYV/f9C/QMAAP//AwBQSwECLQAUAAYACAAAACEAtoM4&#10;kv4AAADhAQAAEwAAAAAAAAAAAAAAAAAAAAAAW0NvbnRlbnRfVHlwZXNdLnhtbFBLAQItABQABgAI&#10;AAAAIQA4/SH/1gAAAJQBAAALAAAAAAAAAAAAAAAAAC8BAABfcmVscy8ucmVsc1BLAQItABQABgAI&#10;AAAAIQChO50m+gIAAIwGAAAOAAAAAAAAAAAAAAAAAC4CAABkcnMvZTJvRG9jLnhtbFBLAQItABQA&#10;BgAIAAAAIQDU2OhH4QAAAAoBAAAPAAAAAAAAAAAAAAAAAFQFAABkcnMvZG93bnJldi54bWxQSwUG&#10;AAAAAAQABADzAAAAYgYAAAAA&#10;" filled="f" fillcolor="#cd4313" stroked="f" insetpen="t">
                <v:textbox inset="2.88pt,2.88pt,2.88pt,2.88pt">
                  <w:txbxContent>
                    <w:p w:rsidR="009346E8" w:rsidRPr="003D0F32" w:rsidRDefault="009346E8" w:rsidP="003D0F32"/>
                  </w:txbxContent>
                </v:textbox>
              </v:shape>
            </w:pict>
          </mc:Fallback>
        </mc:AlternateContent>
      </w:r>
    </w:p>
    <w:sectPr w:rsidR="00566B62" w:rsidSect="00566B6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5B6B"/>
    <w:multiLevelType w:val="hybridMultilevel"/>
    <w:tmpl w:val="E35000A8"/>
    <w:lvl w:ilvl="0" w:tplc="EFFC4CC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07146FC"/>
    <w:multiLevelType w:val="hybridMultilevel"/>
    <w:tmpl w:val="DCB49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1A4E1F"/>
    <w:multiLevelType w:val="hybridMultilevel"/>
    <w:tmpl w:val="678CF342"/>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643B0957"/>
    <w:multiLevelType w:val="hybridMultilevel"/>
    <w:tmpl w:val="11A434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4F5163"/>
    <w:multiLevelType w:val="hybridMultilevel"/>
    <w:tmpl w:val="2910C5C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4361201"/>
    <w:multiLevelType w:val="hybridMultilevel"/>
    <w:tmpl w:val="D40C52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713"/>
    <w:rsid w:val="00001B82"/>
    <w:rsid w:val="00051E2F"/>
    <w:rsid w:val="000536D1"/>
    <w:rsid w:val="000922C3"/>
    <w:rsid w:val="000D09E3"/>
    <w:rsid w:val="00123564"/>
    <w:rsid w:val="00185A83"/>
    <w:rsid w:val="001A4B32"/>
    <w:rsid w:val="001D7A31"/>
    <w:rsid w:val="00220EE0"/>
    <w:rsid w:val="00227A17"/>
    <w:rsid w:val="003027F0"/>
    <w:rsid w:val="00332180"/>
    <w:rsid w:val="00341732"/>
    <w:rsid w:val="003D0F32"/>
    <w:rsid w:val="0045242F"/>
    <w:rsid w:val="004D3F1D"/>
    <w:rsid w:val="00550015"/>
    <w:rsid w:val="00556C1B"/>
    <w:rsid w:val="00566B62"/>
    <w:rsid w:val="0057211F"/>
    <w:rsid w:val="005A4A3F"/>
    <w:rsid w:val="006262B6"/>
    <w:rsid w:val="00632F7C"/>
    <w:rsid w:val="00665B7A"/>
    <w:rsid w:val="00782ED6"/>
    <w:rsid w:val="00814D20"/>
    <w:rsid w:val="008F5F61"/>
    <w:rsid w:val="0090662C"/>
    <w:rsid w:val="00912DD7"/>
    <w:rsid w:val="009346E8"/>
    <w:rsid w:val="009360D5"/>
    <w:rsid w:val="0098050A"/>
    <w:rsid w:val="009D2B7D"/>
    <w:rsid w:val="009E515E"/>
    <w:rsid w:val="009E5A1C"/>
    <w:rsid w:val="009E6024"/>
    <w:rsid w:val="009E7358"/>
    <w:rsid w:val="009F7F49"/>
    <w:rsid w:val="00A82FAC"/>
    <w:rsid w:val="00AF4D08"/>
    <w:rsid w:val="00B25634"/>
    <w:rsid w:val="00B67024"/>
    <w:rsid w:val="00BB4E91"/>
    <w:rsid w:val="00BD6E08"/>
    <w:rsid w:val="00C239B9"/>
    <w:rsid w:val="00C6767A"/>
    <w:rsid w:val="00D57636"/>
    <w:rsid w:val="00E54D6B"/>
    <w:rsid w:val="00E636EF"/>
    <w:rsid w:val="00E6509E"/>
    <w:rsid w:val="00EB1713"/>
    <w:rsid w:val="00FA3ECE"/>
    <w:rsid w:val="00FA5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oNotEmbedSmartTags/>
  <w:decimalSymbol w:val="."/>
  <w:listSeparator w:val=","/>
  <w14:docId w14:val="3E71D396"/>
  <w15:docId w15:val="{A458EA54-75AC-4F1B-B672-DEB8171A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B62"/>
    <w:rPr>
      <w:sz w:val="24"/>
      <w:szCs w:val="24"/>
    </w:rPr>
  </w:style>
  <w:style w:type="paragraph" w:styleId="Heading1">
    <w:name w:val="heading 1"/>
    <w:basedOn w:val="Normal"/>
    <w:next w:val="Normal"/>
    <w:link w:val="Heading1Char"/>
    <w:uiPriority w:val="9"/>
    <w:qFormat/>
    <w:rsid w:val="009346E8"/>
    <w:pPr>
      <w:keepNext/>
      <w:spacing w:before="240" w:after="60"/>
      <w:outlineLvl w:val="0"/>
    </w:pPr>
    <w:rPr>
      <w:rFonts w:asciiTheme="majorHAnsi" w:eastAsiaTheme="majorEastAsia" w:hAnsiTheme="majorHAnsi" w:cstheme="majorBidi"/>
      <w:b/>
      <w:bCs/>
      <w:kern w:val="32"/>
      <w:sz w:val="32"/>
      <w:szCs w:val="32"/>
    </w:rPr>
  </w:style>
  <w:style w:type="paragraph" w:styleId="Heading4">
    <w:name w:val="heading 4"/>
    <w:basedOn w:val="Normal"/>
    <w:next w:val="Normal"/>
    <w:link w:val="Heading4Char"/>
    <w:qFormat/>
    <w:rsid w:val="00EF1FE6"/>
    <w:pPr>
      <w:keepNext/>
      <w:widowControl w:val="0"/>
      <w:jc w:val="center"/>
      <w:outlineLvl w:val="3"/>
    </w:pPr>
    <w:rPr>
      <w:b/>
      <w:color w:val="800000"/>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EF1FE6"/>
    <w:pPr>
      <w:spacing w:line="360" w:lineRule="auto"/>
      <w:jc w:val="center"/>
    </w:pPr>
    <w:rPr>
      <w:rFonts w:ascii="Times" w:eastAsia="Times" w:hAnsi="Times"/>
      <w:b/>
      <w:color w:val="411D0E"/>
      <w:sz w:val="28"/>
      <w:szCs w:val="20"/>
    </w:rPr>
  </w:style>
  <w:style w:type="paragraph" w:styleId="BodyText3">
    <w:name w:val="Body Text 3"/>
    <w:basedOn w:val="Normal"/>
    <w:link w:val="BodyText3Char"/>
    <w:rsid w:val="00EF1FE6"/>
    <w:rPr>
      <w:rFonts w:ascii="Times" w:eastAsia="Times" w:hAnsi="Times"/>
      <w:b/>
      <w:color w:val="411D0E"/>
      <w:szCs w:val="20"/>
    </w:rPr>
  </w:style>
  <w:style w:type="paragraph" w:customStyle="1" w:styleId="HeadlineGoesHere">
    <w:name w:val="Headline Goes Here"/>
    <w:basedOn w:val="Heading4"/>
    <w:link w:val="HeadlineGoesHereChar"/>
    <w:qFormat/>
    <w:rsid w:val="00566B62"/>
    <w:pPr>
      <w:spacing w:after="120"/>
    </w:pPr>
    <w:rPr>
      <w:caps/>
      <w:color w:val="4F1900"/>
      <w:sz w:val="60"/>
    </w:rPr>
  </w:style>
  <w:style w:type="paragraph" w:customStyle="1" w:styleId="SUBHEADGOESHERE">
    <w:name w:val="SUBHEAD GOES HERE"/>
    <w:basedOn w:val="Normal"/>
    <w:link w:val="SUBHEADGOESHEREChar"/>
    <w:qFormat/>
    <w:rsid w:val="00566B62"/>
    <w:pPr>
      <w:jc w:val="center"/>
    </w:pPr>
    <w:rPr>
      <w:caps/>
      <w:color w:val="E9E3BB"/>
      <w:sz w:val="40"/>
    </w:rPr>
  </w:style>
  <w:style w:type="character" w:customStyle="1" w:styleId="Heading4Char">
    <w:name w:val="Heading 4 Char"/>
    <w:basedOn w:val="DefaultParagraphFont"/>
    <w:link w:val="Heading4"/>
    <w:rsid w:val="00566B62"/>
    <w:rPr>
      <w:b/>
      <w:color w:val="800000"/>
      <w:kern w:val="28"/>
      <w:sz w:val="24"/>
    </w:rPr>
  </w:style>
  <w:style w:type="character" w:customStyle="1" w:styleId="HeadlineGoesHereChar">
    <w:name w:val="Headline Goes Here Char"/>
    <w:basedOn w:val="Heading4Char"/>
    <w:link w:val="HeadlineGoesHere"/>
    <w:rsid w:val="00566B62"/>
    <w:rPr>
      <w:b/>
      <w:caps/>
      <w:color w:val="4F1900"/>
      <w:kern w:val="28"/>
      <w:sz w:val="60"/>
    </w:rPr>
  </w:style>
  <w:style w:type="paragraph" w:customStyle="1" w:styleId="BodyText01">
    <w:name w:val="Body Text 01"/>
    <w:basedOn w:val="Normal"/>
    <w:link w:val="BodyText01Char"/>
    <w:qFormat/>
    <w:rsid w:val="00566B62"/>
    <w:pPr>
      <w:spacing w:line="360" w:lineRule="auto"/>
    </w:pPr>
    <w:rPr>
      <w:color w:val="4F1900"/>
      <w:sz w:val="20"/>
    </w:rPr>
  </w:style>
  <w:style w:type="character" w:customStyle="1" w:styleId="SUBHEADGOESHEREChar">
    <w:name w:val="SUBHEAD GOES HERE Char"/>
    <w:basedOn w:val="DefaultParagraphFont"/>
    <w:link w:val="SUBHEADGOESHERE"/>
    <w:rsid w:val="00566B62"/>
    <w:rPr>
      <w:caps/>
      <w:color w:val="E9E3BB"/>
      <w:sz w:val="40"/>
      <w:szCs w:val="24"/>
    </w:rPr>
  </w:style>
  <w:style w:type="paragraph" w:customStyle="1" w:styleId="photoBox">
    <w:name w:val="photo Box"/>
    <w:basedOn w:val="Normal"/>
    <w:link w:val="photoBoxChar"/>
    <w:qFormat/>
    <w:rsid w:val="00566B62"/>
    <w:pPr>
      <w:jc w:val="center"/>
    </w:pPr>
    <w:rPr>
      <w:i/>
      <w:color w:val="4F1900"/>
      <w:sz w:val="18"/>
    </w:rPr>
  </w:style>
  <w:style w:type="character" w:customStyle="1" w:styleId="BodyText01Char">
    <w:name w:val="Body Text 01 Char"/>
    <w:basedOn w:val="DefaultParagraphFont"/>
    <w:link w:val="BodyText01"/>
    <w:rsid w:val="00566B62"/>
    <w:rPr>
      <w:color w:val="4F1900"/>
      <w:szCs w:val="24"/>
    </w:rPr>
  </w:style>
  <w:style w:type="paragraph" w:customStyle="1" w:styleId="SUBHEADGOESHERE01">
    <w:name w:val="SUBHEAD GOES HERE 01"/>
    <w:basedOn w:val="Normal"/>
    <w:link w:val="SUBHEADGOESHERE01Char"/>
    <w:qFormat/>
    <w:rsid w:val="00566B62"/>
    <w:pPr>
      <w:spacing w:before="240" w:after="120" w:line="360" w:lineRule="auto"/>
      <w:jc w:val="center"/>
    </w:pPr>
    <w:rPr>
      <w:b/>
      <w:color w:val="4F1900"/>
    </w:rPr>
  </w:style>
  <w:style w:type="character" w:customStyle="1" w:styleId="photoBoxChar">
    <w:name w:val="photo Box Char"/>
    <w:basedOn w:val="DefaultParagraphFont"/>
    <w:link w:val="photoBox"/>
    <w:rsid w:val="00566B62"/>
    <w:rPr>
      <w:i/>
      <w:color w:val="4F1900"/>
      <w:sz w:val="18"/>
      <w:szCs w:val="24"/>
    </w:rPr>
  </w:style>
  <w:style w:type="paragraph" w:customStyle="1" w:styleId="Photocaptions">
    <w:name w:val="Photo captions"/>
    <w:basedOn w:val="Normal"/>
    <w:link w:val="PhotocaptionsChar"/>
    <w:qFormat/>
    <w:rsid w:val="00566B62"/>
    <w:pPr>
      <w:spacing w:line="180" w:lineRule="exact"/>
      <w:jc w:val="both"/>
    </w:pPr>
    <w:rPr>
      <w:i/>
      <w:color w:val="4F1900"/>
      <w:sz w:val="20"/>
    </w:rPr>
  </w:style>
  <w:style w:type="character" w:customStyle="1" w:styleId="SUBHEADGOESHERE01Char">
    <w:name w:val="SUBHEAD GOES HERE 01 Char"/>
    <w:basedOn w:val="DefaultParagraphFont"/>
    <w:link w:val="SUBHEADGOESHERE01"/>
    <w:rsid w:val="00566B62"/>
    <w:rPr>
      <w:b/>
      <w:color w:val="4F1900"/>
      <w:sz w:val="24"/>
      <w:szCs w:val="24"/>
    </w:rPr>
  </w:style>
  <w:style w:type="paragraph" w:customStyle="1" w:styleId="LOGOCOMPANYNAME">
    <w:name w:val="LOGO/COMPANY NAME"/>
    <w:basedOn w:val="BodyText3"/>
    <w:link w:val="LOGOCOMPANYNAMEChar"/>
    <w:qFormat/>
    <w:rsid w:val="00566B62"/>
    <w:pPr>
      <w:spacing w:line="250" w:lineRule="auto"/>
      <w:jc w:val="center"/>
    </w:pPr>
    <w:rPr>
      <w:color w:val="4F1900"/>
    </w:rPr>
  </w:style>
  <w:style w:type="character" w:customStyle="1" w:styleId="PhotocaptionsChar">
    <w:name w:val="Photo captions Char"/>
    <w:basedOn w:val="DefaultParagraphFont"/>
    <w:link w:val="Photocaptions"/>
    <w:rsid w:val="00566B62"/>
    <w:rPr>
      <w:i/>
      <w:color w:val="4F1900"/>
      <w:szCs w:val="24"/>
    </w:rPr>
  </w:style>
  <w:style w:type="paragraph" w:customStyle="1" w:styleId="Address">
    <w:name w:val="Address"/>
    <w:basedOn w:val="Normal"/>
    <w:link w:val="AddressChar"/>
    <w:qFormat/>
    <w:rsid w:val="00566B62"/>
    <w:pPr>
      <w:jc w:val="center"/>
    </w:pPr>
    <w:rPr>
      <w:color w:val="4C1900"/>
      <w:sz w:val="18"/>
    </w:rPr>
  </w:style>
  <w:style w:type="character" w:customStyle="1" w:styleId="BodyText3Char">
    <w:name w:val="Body Text 3 Char"/>
    <w:basedOn w:val="DefaultParagraphFont"/>
    <w:link w:val="BodyText3"/>
    <w:rsid w:val="00566B62"/>
    <w:rPr>
      <w:rFonts w:ascii="Times" w:eastAsia="Times" w:hAnsi="Times"/>
      <w:b/>
      <w:color w:val="411D0E"/>
      <w:sz w:val="24"/>
    </w:rPr>
  </w:style>
  <w:style w:type="character" w:customStyle="1" w:styleId="LOGOCOMPANYNAMEChar">
    <w:name w:val="LOGO/COMPANY NAME Char"/>
    <w:basedOn w:val="BodyText3Char"/>
    <w:link w:val="LOGOCOMPANYNAME"/>
    <w:rsid w:val="00566B62"/>
    <w:rPr>
      <w:rFonts w:ascii="Times" w:eastAsia="Times" w:hAnsi="Times"/>
      <w:b/>
      <w:color w:val="411D0E"/>
      <w:sz w:val="24"/>
    </w:rPr>
  </w:style>
  <w:style w:type="paragraph" w:customStyle="1" w:styleId="Website">
    <w:name w:val="Website"/>
    <w:basedOn w:val="Normal"/>
    <w:link w:val="WebsiteChar"/>
    <w:qFormat/>
    <w:rsid w:val="00566B62"/>
    <w:pPr>
      <w:jc w:val="center"/>
    </w:pPr>
    <w:rPr>
      <w:b/>
      <w:color w:val="4C1900"/>
      <w:sz w:val="22"/>
    </w:rPr>
  </w:style>
  <w:style w:type="character" w:customStyle="1" w:styleId="AddressChar">
    <w:name w:val="Address Char"/>
    <w:basedOn w:val="DefaultParagraphFont"/>
    <w:link w:val="Address"/>
    <w:rsid w:val="00566B62"/>
    <w:rPr>
      <w:color w:val="4C1900"/>
      <w:sz w:val="18"/>
      <w:szCs w:val="24"/>
    </w:rPr>
  </w:style>
  <w:style w:type="paragraph" w:customStyle="1" w:styleId="taglinecangohere">
    <w:name w:val="tagline can go here"/>
    <w:basedOn w:val="BodyText2"/>
    <w:link w:val="taglinecangohereChar"/>
    <w:qFormat/>
    <w:rsid w:val="00566B62"/>
    <w:pPr>
      <w:ind w:left="144"/>
    </w:pPr>
    <w:rPr>
      <w:color w:val="FFF8D9"/>
    </w:rPr>
  </w:style>
  <w:style w:type="character" w:customStyle="1" w:styleId="WebsiteChar">
    <w:name w:val="Website Char"/>
    <w:basedOn w:val="DefaultParagraphFont"/>
    <w:link w:val="Website"/>
    <w:rsid w:val="00566B62"/>
    <w:rPr>
      <w:b/>
      <w:color w:val="4C1900"/>
      <w:sz w:val="22"/>
      <w:szCs w:val="24"/>
    </w:rPr>
  </w:style>
  <w:style w:type="paragraph" w:customStyle="1" w:styleId="HEADLINEHERE">
    <w:name w:val="HEADLINE HERE"/>
    <w:basedOn w:val="Normal"/>
    <w:link w:val="HEADLINEHEREChar"/>
    <w:qFormat/>
    <w:rsid w:val="00566B62"/>
    <w:pPr>
      <w:jc w:val="center"/>
    </w:pPr>
    <w:rPr>
      <w:b/>
      <w:caps/>
      <w:color w:val="4F1900"/>
      <w:sz w:val="40"/>
    </w:rPr>
  </w:style>
  <w:style w:type="character" w:customStyle="1" w:styleId="BodyText2Char">
    <w:name w:val="Body Text 2 Char"/>
    <w:basedOn w:val="DefaultParagraphFont"/>
    <w:link w:val="BodyText2"/>
    <w:rsid w:val="00566B62"/>
    <w:rPr>
      <w:rFonts w:ascii="Times" w:eastAsia="Times" w:hAnsi="Times"/>
      <w:b/>
      <w:color w:val="411D0E"/>
      <w:sz w:val="28"/>
    </w:rPr>
  </w:style>
  <w:style w:type="character" w:customStyle="1" w:styleId="taglinecangohereChar">
    <w:name w:val="tagline can go here Char"/>
    <w:basedOn w:val="BodyText2Char"/>
    <w:link w:val="taglinecangohere"/>
    <w:rsid w:val="00566B62"/>
    <w:rPr>
      <w:rFonts w:ascii="Times" w:eastAsia="Times" w:hAnsi="Times"/>
      <w:b/>
      <w:color w:val="FFF8D9"/>
      <w:sz w:val="28"/>
    </w:rPr>
  </w:style>
  <w:style w:type="paragraph" w:customStyle="1" w:styleId="SUBHEADGOESHERE02">
    <w:name w:val="SUBHEAD GOES HERE 02"/>
    <w:basedOn w:val="Normal"/>
    <w:link w:val="SUBHEADGOESHERE02Char"/>
    <w:qFormat/>
    <w:rsid w:val="00566B62"/>
    <w:pPr>
      <w:spacing w:after="120"/>
      <w:jc w:val="center"/>
    </w:pPr>
    <w:rPr>
      <w:smallCaps/>
      <w:color w:val="4F1900"/>
      <w:sz w:val="20"/>
    </w:rPr>
  </w:style>
  <w:style w:type="character" w:customStyle="1" w:styleId="HEADLINEHEREChar">
    <w:name w:val="HEADLINE HERE Char"/>
    <w:basedOn w:val="DefaultParagraphFont"/>
    <w:link w:val="HEADLINEHERE"/>
    <w:rsid w:val="00566B62"/>
    <w:rPr>
      <w:b/>
      <w:caps/>
      <w:color w:val="4F1900"/>
      <w:sz w:val="40"/>
      <w:szCs w:val="24"/>
    </w:rPr>
  </w:style>
  <w:style w:type="character" w:customStyle="1" w:styleId="SUBHEADGOESHERE02Char">
    <w:name w:val="SUBHEAD GOES HERE 02 Char"/>
    <w:basedOn w:val="DefaultParagraphFont"/>
    <w:link w:val="SUBHEADGOESHERE02"/>
    <w:rsid w:val="00566B62"/>
    <w:rPr>
      <w:smallCaps/>
      <w:color w:val="4F1900"/>
      <w:szCs w:val="24"/>
    </w:rPr>
  </w:style>
  <w:style w:type="paragraph" w:customStyle="1" w:styleId="Subhead01">
    <w:name w:val="Subhead 01"/>
    <w:basedOn w:val="Heading1"/>
    <w:link w:val="Subhead01Char"/>
    <w:qFormat/>
    <w:rsid w:val="009346E8"/>
    <w:pPr>
      <w:spacing w:before="40" w:after="0" w:line="240" w:lineRule="exact"/>
    </w:pPr>
    <w:rPr>
      <w:rFonts w:ascii="Times New Roman" w:eastAsia="Times" w:hAnsi="Times New Roman" w:cs="Times New Roman"/>
      <w:b w:val="0"/>
      <w:bCs w:val="0"/>
      <w:color w:val="7E331B"/>
      <w:kern w:val="0"/>
      <w:szCs w:val="20"/>
      <w:lang w:val="ru-RU"/>
    </w:rPr>
  </w:style>
  <w:style w:type="character" w:customStyle="1" w:styleId="Subhead01Char">
    <w:name w:val="Subhead 01 Char"/>
    <w:basedOn w:val="Heading1Char"/>
    <w:link w:val="Subhead01"/>
    <w:rsid w:val="009346E8"/>
    <w:rPr>
      <w:rFonts w:asciiTheme="majorHAnsi" w:eastAsia="Times" w:hAnsiTheme="majorHAnsi" w:cstheme="majorBidi"/>
      <w:b/>
      <w:bCs/>
      <w:color w:val="7E331B"/>
      <w:kern w:val="32"/>
      <w:sz w:val="32"/>
      <w:szCs w:val="32"/>
      <w:lang w:val="ru-RU"/>
    </w:rPr>
  </w:style>
  <w:style w:type="character" w:customStyle="1" w:styleId="Heading1Char">
    <w:name w:val="Heading 1 Char"/>
    <w:basedOn w:val="DefaultParagraphFont"/>
    <w:link w:val="Heading1"/>
    <w:uiPriority w:val="9"/>
    <w:rsid w:val="009346E8"/>
    <w:rPr>
      <w:rFonts w:asciiTheme="majorHAnsi" w:eastAsiaTheme="majorEastAsia" w:hAnsiTheme="majorHAnsi" w:cstheme="majorBidi"/>
      <w:b/>
      <w:bCs/>
      <w:kern w:val="32"/>
      <w:sz w:val="32"/>
      <w:szCs w:val="32"/>
    </w:rPr>
  </w:style>
  <w:style w:type="paragraph" w:styleId="ListParagraph">
    <w:name w:val="List Paragraph"/>
    <w:basedOn w:val="Normal"/>
    <w:uiPriority w:val="34"/>
    <w:qFormat/>
    <w:rsid w:val="0098050A"/>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12DD7"/>
    <w:rPr>
      <w:rFonts w:ascii="Tahoma" w:hAnsi="Tahoma" w:cs="Tahoma"/>
      <w:sz w:val="16"/>
      <w:szCs w:val="16"/>
    </w:rPr>
  </w:style>
  <w:style w:type="character" w:customStyle="1" w:styleId="BalloonTextChar">
    <w:name w:val="Balloon Text Char"/>
    <w:basedOn w:val="DefaultParagraphFont"/>
    <w:link w:val="BalloonText"/>
    <w:uiPriority w:val="99"/>
    <w:semiHidden/>
    <w:rsid w:val="00912D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ar.buehrle.CORP\Application%20Data\Microsoft\Templates\HP_LegalChic_Vert_Flyer_TP1037883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HP_LegalChic_Vert_Flyer_TP10378831</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UHS</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IT&amp;S</dc:creator>
  <cp:lastModifiedBy>Bussey, Jeanette</cp:lastModifiedBy>
  <cp:revision>2</cp:revision>
  <cp:lastPrinted>2016-08-12T23:02:00Z</cp:lastPrinted>
  <dcterms:created xsi:type="dcterms:W3CDTF">2021-01-07T22:21:00Z</dcterms:created>
  <dcterms:modified xsi:type="dcterms:W3CDTF">2021-01-07T22:21:00Z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TC103788319990</vt:lpwstr>
  </property>
</Properties>
</file>